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DC18" w14:textId="77777777" w:rsidR="00245325" w:rsidRPr="00D4410E" w:rsidRDefault="009B7789" w:rsidP="00D4410E">
      <w:r w:rsidRPr="00D4410E">
        <w:rPr>
          <w:noProof/>
          <w:lang w:eastAsia="nb-NO"/>
        </w:rPr>
        <w:drawing>
          <wp:inline distT="0" distB="0" distL="0" distR="0" wp14:anchorId="22213E8D" wp14:editId="70696C9B">
            <wp:extent cx="2400300" cy="3810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IO_Merke_Graa_RGB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C4BAC" w14:textId="0CE4F70A" w:rsidR="00490F1F" w:rsidRPr="00E45522" w:rsidRDefault="00B0432C" w:rsidP="00D4410E">
      <w:pPr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E45522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Admissions form </w:t>
      </w:r>
      <w:r w:rsidR="00490F1F" w:rsidRPr="00E45522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for applicants to the master’s programme in Choreography </w:t>
      </w:r>
      <w:r w:rsidR="226295F0" w:rsidRPr="00E45522">
        <w:rPr>
          <w:rFonts w:asciiTheme="majorHAnsi" w:hAnsiTheme="majorHAnsi" w:cstheme="majorHAnsi"/>
          <w:b/>
          <w:bCs/>
          <w:sz w:val="28"/>
          <w:szCs w:val="28"/>
          <w:lang w:val="en-US"/>
        </w:rPr>
        <w:t>202</w:t>
      </w:r>
      <w:r w:rsidR="00847649" w:rsidRPr="00E45522">
        <w:rPr>
          <w:rFonts w:asciiTheme="majorHAnsi" w:hAnsiTheme="majorHAnsi" w:cstheme="majorHAnsi"/>
          <w:b/>
          <w:bCs/>
          <w:sz w:val="28"/>
          <w:szCs w:val="28"/>
          <w:lang w:val="en-US"/>
        </w:rPr>
        <w:t>7</w:t>
      </w:r>
      <w:r w:rsidR="00490F1F" w:rsidRPr="00E45522">
        <w:rPr>
          <w:rFonts w:asciiTheme="majorHAnsi" w:hAnsiTheme="majorHAnsi" w:cstheme="majorHAnsi"/>
          <w:b/>
          <w:bCs/>
          <w:sz w:val="28"/>
          <w:szCs w:val="28"/>
          <w:lang w:val="en-US"/>
        </w:rPr>
        <w:t> </w:t>
      </w:r>
    </w:p>
    <w:p w14:paraId="251B09D6" w14:textId="77777777" w:rsidR="00490F1F" w:rsidRPr="00E45522" w:rsidRDefault="00490F1F" w:rsidP="00D4410E">
      <w:pPr>
        <w:rPr>
          <w:rFonts w:asciiTheme="majorHAnsi" w:hAnsiTheme="majorHAnsi" w:cstheme="majorHAnsi"/>
          <w:b/>
          <w:bCs/>
          <w:lang w:val="en-US"/>
        </w:rPr>
      </w:pPr>
      <w:r w:rsidRPr="00E45522">
        <w:rPr>
          <w:rFonts w:asciiTheme="majorHAnsi" w:hAnsiTheme="majorHAnsi" w:cstheme="majorHAnsi"/>
          <w:b/>
          <w:bCs/>
          <w:lang w:val="en-US"/>
        </w:rPr>
        <w:t xml:space="preserve">Deadline for uploading in the application portal ‘Søknadsweb”: </w:t>
      </w:r>
    </w:p>
    <w:p w14:paraId="458FDD60" w14:textId="0E7137F8" w:rsidR="00490F1F" w:rsidRPr="00E45522" w:rsidRDefault="00490F1F" w:rsidP="00D4410E">
      <w:pPr>
        <w:rPr>
          <w:rFonts w:asciiTheme="majorHAnsi" w:hAnsiTheme="majorHAnsi" w:cstheme="majorHAnsi"/>
          <w:b/>
          <w:bCs/>
          <w:lang w:val="en-US"/>
        </w:rPr>
      </w:pPr>
      <w:r w:rsidRPr="00E45522">
        <w:rPr>
          <w:rFonts w:asciiTheme="majorHAnsi" w:hAnsiTheme="majorHAnsi" w:cstheme="majorHAnsi"/>
          <w:b/>
          <w:bCs/>
          <w:lang w:val="en-US"/>
        </w:rPr>
        <w:t>December 1st, 202</w:t>
      </w:r>
      <w:r w:rsidR="00D4410E" w:rsidRPr="00E45522">
        <w:rPr>
          <w:rFonts w:asciiTheme="majorHAnsi" w:hAnsiTheme="majorHAnsi" w:cstheme="majorHAnsi"/>
          <w:b/>
          <w:bCs/>
          <w:lang w:val="en-US"/>
        </w:rPr>
        <w:t>6</w:t>
      </w:r>
      <w:r w:rsidRPr="00E45522">
        <w:rPr>
          <w:rFonts w:asciiTheme="majorHAnsi" w:hAnsiTheme="majorHAnsi" w:cstheme="majorHAnsi"/>
          <w:b/>
          <w:bCs/>
          <w:lang w:val="en-US"/>
        </w:rPr>
        <w:t xml:space="preserve"> (11:59 pm) </w:t>
      </w:r>
    </w:p>
    <w:p w14:paraId="3B2C8830" w14:textId="77777777" w:rsidR="00490F1F" w:rsidRPr="00E45522" w:rsidRDefault="00490F1F" w:rsidP="00D4410E">
      <w:pPr>
        <w:rPr>
          <w:rFonts w:asciiTheme="majorHAnsi" w:hAnsiTheme="majorHAnsi" w:cstheme="majorHAnsi"/>
          <w:lang w:val="en-US"/>
        </w:rPr>
      </w:pPr>
      <w:r w:rsidRPr="00E45522">
        <w:rPr>
          <w:rFonts w:asciiTheme="majorHAnsi" w:hAnsiTheme="majorHAnsi" w:cstheme="majorHAnsi"/>
          <w:lang w:val="en-US"/>
        </w:rPr>
        <w:t> </w:t>
      </w:r>
    </w:p>
    <w:p w14:paraId="265263D6" w14:textId="77777777" w:rsidR="00E57339" w:rsidRPr="00E45522" w:rsidRDefault="00E57339" w:rsidP="00D4410E">
      <w:pPr>
        <w:rPr>
          <w:rFonts w:asciiTheme="majorHAnsi" w:hAnsiTheme="majorHAnsi" w:cstheme="majorHAnsi"/>
          <w:lang w:val="en-US"/>
        </w:rPr>
      </w:pPr>
    </w:p>
    <w:p w14:paraId="650268EF" w14:textId="3E5CC564" w:rsidR="00490F1F" w:rsidRDefault="00507FA0" w:rsidP="00D4410E">
      <w:pPr>
        <w:rPr>
          <w:rFonts w:asciiTheme="majorHAnsi" w:hAnsiTheme="majorHAnsi" w:cstheme="majorHAnsi"/>
          <w:lang w:val="en-US"/>
        </w:rPr>
      </w:pPr>
      <w:r w:rsidRPr="00E45522">
        <w:rPr>
          <w:rFonts w:asciiTheme="majorHAnsi" w:hAnsiTheme="majorHAnsi" w:cstheme="majorHAnsi"/>
          <w:lang w:val="en-US"/>
        </w:rPr>
        <w:t>Please f</w:t>
      </w:r>
      <w:r w:rsidR="00490F1F" w:rsidRPr="00E45522">
        <w:rPr>
          <w:rFonts w:asciiTheme="majorHAnsi" w:hAnsiTheme="majorHAnsi" w:cstheme="majorHAnsi"/>
          <w:lang w:val="en-US"/>
        </w:rPr>
        <w:t xml:space="preserve">ill out all required </w:t>
      </w:r>
      <w:r w:rsidR="00685048" w:rsidRPr="00E45522">
        <w:rPr>
          <w:rFonts w:asciiTheme="majorHAnsi" w:hAnsiTheme="majorHAnsi" w:cstheme="majorHAnsi"/>
          <w:lang w:val="en-US"/>
        </w:rPr>
        <w:t>fields and tasks</w:t>
      </w:r>
      <w:r w:rsidR="00490F1F" w:rsidRPr="00E45522">
        <w:rPr>
          <w:rFonts w:asciiTheme="majorHAnsi" w:hAnsiTheme="majorHAnsi" w:cstheme="majorHAnsi"/>
          <w:lang w:val="en-US"/>
        </w:rPr>
        <w:t xml:space="preserve"> listed below</w:t>
      </w:r>
      <w:r w:rsidR="00D4410E" w:rsidRPr="00E45522">
        <w:rPr>
          <w:rFonts w:asciiTheme="majorHAnsi" w:hAnsiTheme="majorHAnsi" w:cstheme="majorHAnsi"/>
          <w:lang w:val="en-US"/>
        </w:rPr>
        <w:t xml:space="preserve"> (1-</w:t>
      </w:r>
      <w:r w:rsidR="006430B4">
        <w:rPr>
          <w:rFonts w:asciiTheme="majorHAnsi" w:hAnsiTheme="majorHAnsi" w:cstheme="majorHAnsi"/>
          <w:lang w:val="en-US"/>
        </w:rPr>
        <w:t>5</w:t>
      </w:r>
      <w:r w:rsidR="00D4410E" w:rsidRPr="00E45522">
        <w:rPr>
          <w:rFonts w:asciiTheme="majorHAnsi" w:hAnsiTheme="majorHAnsi" w:cstheme="majorHAnsi"/>
          <w:lang w:val="en-US"/>
        </w:rPr>
        <w:t>)</w:t>
      </w:r>
      <w:r w:rsidR="00490F1F" w:rsidRPr="00E45522">
        <w:rPr>
          <w:rFonts w:asciiTheme="majorHAnsi" w:hAnsiTheme="majorHAnsi" w:cstheme="majorHAnsi"/>
          <w:lang w:val="en-US"/>
        </w:rPr>
        <w:t>.</w:t>
      </w:r>
    </w:p>
    <w:p w14:paraId="01E314D6" w14:textId="77777777" w:rsidR="00946D06" w:rsidRPr="00E45522" w:rsidRDefault="00946D06" w:rsidP="00D4410E">
      <w:pPr>
        <w:rPr>
          <w:rFonts w:asciiTheme="majorHAnsi" w:hAnsiTheme="majorHAnsi" w:cstheme="majorHAnsi"/>
          <w:lang w:val="en-US"/>
        </w:rPr>
      </w:pPr>
    </w:p>
    <w:p w14:paraId="14376019" w14:textId="49900795" w:rsidR="00E57339" w:rsidRPr="00E45522" w:rsidRDefault="00E57339" w:rsidP="00D4410E">
      <w:pPr>
        <w:pStyle w:val="Listeavsnitt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 w:rsidRPr="00E45522">
        <w:rPr>
          <w:rFonts w:asciiTheme="majorHAnsi" w:hAnsiTheme="majorHAnsi" w:cstheme="majorHAnsi"/>
          <w:b/>
          <w:bCs/>
        </w:rPr>
        <w:t>Applicant information</w:t>
      </w:r>
    </w:p>
    <w:tbl>
      <w:tblPr>
        <w:tblStyle w:val="Tabellrutenett"/>
        <w:tblW w:w="10464" w:type="dxa"/>
        <w:tblLook w:val="04A0" w:firstRow="1" w:lastRow="0" w:firstColumn="1" w:lastColumn="0" w:noHBand="0" w:noVBand="1"/>
      </w:tblPr>
      <w:tblGrid>
        <w:gridCol w:w="3450"/>
        <w:gridCol w:w="7014"/>
      </w:tblGrid>
      <w:tr w:rsidR="00D660A6" w:rsidRPr="00E45522" w14:paraId="54F70C0B" w14:textId="77777777" w:rsidTr="00292267">
        <w:trPr>
          <w:trHeight w:val="5483"/>
        </w:trPr>
        <w:tc>
          <w:tcPr>
            <w:tcW w:w="3450" w:type="dxa"/>
          </w:tcPr>
          <w:p w14:paraId="65455833" w14:textId="77777777" w:rsidR="00490F1F" w:rsidRPr="00E45522" w:rsidRDefault="00490F1F" w:rsidP="00D4410E">
            <w:pPr>
              <w:rPr>
                <w:rFonts w:asciiTheme="majorHAnsi" w:hAnsiTheme="majorHAnsi" w:cstheme="majorHAnsi"/>
                <w:lang w:val="en-US"/>
              </w:rPr>
            </w:pPr>
          </w:p>
          <w:p w14:paraId="5DC116BF" w14:textId="77777777" w:rsidR="00490F1F" w:rsidRPr="00E45522" w:rsidRDefault="00490F1F" w:rsidP="00D4410E">
            <w:pPr>
              <w:rPr>
                <w:rFonts w:asciiTheme="majorHAnsi" w:hAnsiTheme="majorHAnsi" w:cstheme="majorHAnsi"/>
                <w:lang w:val="en-US"/>
              </w:rPr>
            </w:pPr>
          </w:p>
          <w:p w14:paraId="7651EA8C" w14:textId="305591A4" w:rsidR="00E57339" w:rsidRPr="00E45522" w:rsidRDefault="00490F1F" w:rsidP="00D4410E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E45522">
              <w:rPr>
                <w:rFonts w:asciiTheme="majorHAnsi" w:hAnsiTheme="majorHAnsi" w:cstheme="majorHAnsi"/>
                <w:b/>
                <w:bCs/>
                <w:lang w:val="en-US"/>
              </w:rPr>
              <w:t>First name</w:t>
            </w:r>
            <w:r w:rsidR="00E57339" w:rsidRPr="00E45522">
              <w:rPr>
                <w:rFonts w:asciiTheme="majorHAnsi" w:hAnsiTheme="majorHAnsi" w:cstheme="majorHAnsi"/>
                <w:b/>
                <w:bCs/>
                <w:lang w:val="en-US"/>
              </w:rPr>
              <w:t>:</w:t>
            </w:r>
          </w:p>
          <w:sdt>
            <w:sdtPr>
              <w:rPr>
                <w:rFonts w:asciiTheme="majorHAnsi" w:hAnsiTheme="majorHAnsi" w:cstheme="majorHAnsi"/>
              </w:rPr>
              <w:id w:val="-825274132"/>
              <w:placeholder>
                <w:docPart w:val="EE7DF3BBD3854A6EB6C23D95DCE912DC"/>
              </w:placeholder>
              <w:showingPlcHdr/>
            </w:sdtPr>
            <w:sdtEndPr/>
            <w:sdtContent>
              <w:p w14:paraId="23D21289" w14:textId="1E1B406A" w:rsidR="00292267" w:rsidRPr="00E45522" w:rsidRDefault="00292267" w:rsidP="00D4410E">
                <w:pPr>
                  <w:rPr>
                    <w:rFonts w:asciiTheme="majorHAnsi" w:hAnsiTheme="majorHAnsi" w:cstheme="majorHAnsi"/>
                    <w:lang w:val="en-US"/>
                  </w:rPr>
                </w:pPr>
                <w:r w:rsidRPr="00E45522">
                  <w:rPr>
                    <w:rFonts w:asciiTheme="majorHAnsi" w:hAnsiTheme="majorHAnsi" w:cstheme="majorHAnsi"/>
                    <w:lang w:val="en-US"/>
                  </w:rPr>
                  <w:t>Write here</w:t>
                </w:r>
              </w:p>
            </w:sdtContent>
          </w:sdt>
          <w:p w14:paraId="0E25C28B" w14:textId="77777777" w:rsidR="00E45522" w:rsidRDefault="00E45522" w:rsidP="00D4410E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</w:p>
          <w:p w14:paraId="32AF8315" w14:textId="429CA2FE" w:rsidR="00E57339" w:rsidRPr="00E45522" w:rsidRDefault="00E57339" w:rsidP="00D4410E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E45522">
              <w:rPr>
                <w:rFonts w:asciiTheme="majorHAnsi" w:hAnsiTheme="majorHAnsi" w:cstheme="majorHAnsi"/>
                <w:b/>
                <w:bCs/>
                <w:lang w:val="en-US"/>
              </w:rPr>
              <w:t>Last name:</w:t>
            </w:r>
          </w:p>
          <w:sdt>
            <w:sdtPr>
              <w:rPr>
                <w:rFonts w:asciiTheme="majorHAnsi" w:hAnsiTheme="majorHAnsi" w:cstheme="majorHAnsi"/>
                <w:lang w:val="en-US"/>
              </w:rPr>
              <w:id w:val="-1763062501"/>
              <w:placeholder>
                <w:docPart w:val="E20C34C1DBB7452E954958F93521B960"/>
              </w:placeholder>
              <w:showingPlcHdr/>
            </w:sdtPr>
            <w:sdtEndPr/>
            <w:sdtContent>
              <w:p w14:paraId="34BAF48F" w14:textId="65D18779" w:rsidR="00E57339" w:rsidRPr="00E45522" w:rsidRDefault="00292267" w:rsidP="00D4410E">
                <w:pPr>
                  <w:rPr>
                    <w:rFonts w:asciiTheme="majorHAnsi" w:hAnsiTheme="majorHAnsi" w:cstheme="majorHAnsi"/>
                    <w:lang w:val="en-US"/>
                  </w:rPr>
                </w:pPr>
                <w:r w:rsidRPr="00E45522">
                  <w:rPr>
                    <w:rFonts w:asciiTheme="majorHAnsi" w:hAnsiTheme="majorHAnsi" w:cstheme="majorHAnsi"/>
                    <w:lang w:val="en-US"/>
                  </w:rPr>
                  <w:t>Write here</w:t>
                </w:r>
              </w:p>
            </w:sdtContent>
          </w:sdt>
          <w:p w14:paraId="180C401C" w14:textId="3E4D0A68" w:rsidR="3363ED54" w:rsidRPr="00E45522" w:rsidRDefault="3363ED54" w:rsidP="00D4410E">
            <w:pPr>
              <w:rPr>
                <w:rFonts w:asciiTheme="majorHAnsi" w:hAnsiTheme="majorHAnsi" w:cstheme="majorHAnsi"/>
                <w:lang w:val="en-US"/>
              </w:rPr>
            </w:pPr>
          </w:p>
          <w:p w14:paraId="070DAAF0" w14:textId="4CEA166C" w:rsidR="00E57339" w:rsidRPr="00E45522" w:rsidRDefault="00E57339" w:rsidP="00D4410E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E45522">
              <w:rPr>
                <w:rFonts w:asciiTheme="majorHAnsi" w:hAnsiTheme="majorHAnsi" w:cstheme="majorHAnsi"/>
                <w:b/>
                <w:bCs/>
                <w:lang w:val="en-US"/>
              </w:rPr>
              <w:t>Application number (6 digits from Søknadsweb):</w:t>
            </w:r>
          </w:p>
          <w:sdt>
            <w:sdtPr>
              <w:rPr>
                <w:rFonts w:asciiTheme="majorHAnsi" w:hAnsiTheme="majorHAnsi" w:cstheme="majorHAnsi"/>
                <w:lang w:val="en-US"/>
              </w:rPr>
              <w:id w:val="215859052"/>
              <w:placeholder>
                <w:docPart w:val="DBB2F046C4784425AF0186AC5C26EB63"/>
              </w:placeholder>
              <w:showingPlcHdr/>
            </w:sdtPr>
            <w:sdtEndPr/>
            <w:sdtContent>
              <w:p w14:paraId="720E6145" w14:textId="45C89FA6" w:rsidR="00E57339" w:rsidRPr="00E45522" w:rsidRDefault="00292267" w:rsidP="00D4410E">
                <w:pPr>
                  <w:rPr>
                    <w:rFonts w:asciiTheme="majorHAnsi" w:hAnsiTheme="majorHAnsi" w:cstheme="majorHAnsi"/>
                  </w:rPr>
                </w:pPr>
                <w:r w:rsidRPr="00E45522">
                  <w:rPr>
                    <w:rFonts w:asciiTheme="majorHAnsi" w:hAnsiTheme="majorHAnsi" w:cstheme="majorHAnsi"/>
                  </w:rPr>
                  <w:t>Write here</w:t>
                </w:r>
              </w:p>
            </w:sdtContent>
          </w:sdt>
          <w:p w14:paraId="6291A141" w14:textId="7597367B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014" w:type="dxa"/>
          </w:tcPr>
          <w:p w14:paraId="26E82851" w14:textId="77777777" w:rsidR="00E57339" w:rsidRPr="00E45522" w:rsidRDefault="00E57339" w:rsidP="00D4410E">
            <w:pPr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E45522">
              <w:rPr>
                <w:rFonts w:asciiTheme="majorHAnsi" w:hAnsiTheme="majorHAnsi" w:cstheme="majorHAnsi"/>
                <w:b/>
                <w:bCs/>
                <w:lang w:val="en-US"/>
              </w:rPr>
              <w:t>Upload your profile picture:</w:t>
            </w:r>
          </w:p>
          <w:p w14:paraId="39E80AFB" w14:textId="6F49846A" w:rsidR="00E57339" w:rsidRPr="00E45522" w:rsidRDefault="00490F1F" w:rsidP="00D4410E">
            <w:pPr>
              <w:rPr>
                <w:rFonts w:asciiTheme="majorHAnsi" w:hAnsiTheme="majorHAnsi" w:cstheme="majorHAnsi"/>
                <w:lang w:val="en-US"/>
              </w:rPr>
            </w:pPr>
            <w:r w:rsidRPr="00E45522">
              <w:rPr>
                <w:rFonts w:asciiTheme="majorHAnsi" w:hAnsiTheme="majorHAnsi" w:cstheme="majorHAnsi"/>
                <w:lang w:val="en-GB"/>
              </w:rPr>
              <w:t xml:space="preserve">A portrait of yourself. Your face must </w:t>
            </w:r>
            <w:r w:rsidR="00B81475" w:rsidRPr="00E45522">
              <w:rPr>
                <w:rFonts w:asciiTheme="majorHAnsi" w:hAnsiTheme="majorHAnsi" w:cstheme="majorHAnsi"/>
                <w:lang w:val="en-GB"/>
              </w:rPr>
              <w:t>be clearly visible s</w:t>
            </w:r>
            <w:r w:rsidRPr="00E45522">
              <w:rPr>
                <w:rFonts w:asciiTheme="majorHAnsi" w:hAnsiTheme="majorHAnsi" w:cstheme="majorHAnsi"/>
                <w:lang w:val="en-GB"/>
              </w:rPr>
              <w:t>o that the committee can easily recognize you.</w:t>
            </w:r>
            <w:r w:rsidRPr="00E45522">
              <w:rPr>
                <w:rFonts w:asciiTheme="majorHAnsi" w:hAnsiTheme="majorHAnsi" w:cstheme="majorHAnsi"/>
                <w:lang w:val="en-US"/>
              </w:rPr>
              <w:t> </w:t>
            </w:r>
          </w:p>
          <w:p w14:paraId="3559FB77" w14:textId="77777777" w:rsidR="00E57339" w:rsidRPr="00E45522" w:rsidRDefault="00E57339" w:rsidP="00D4410E">
            <w:pPr>
              <w:rPr>
                <w:rFonts w:asciiTheme="majorHAnsi" w:hAnsiTheme="majorHAnsi" w:cstheme="majorHAnsi"/>
                <w:lang w:val="en-US"/>
              </w:rPr>
            </w:pPr>
          </w:p>
          <w:sdt>
            <w:sdtPr>
              <w:rPr>
                <w:rFonts w:asciiTheme="majorHAnsi" w:hAnsiTheme="majorHAnsi" w:cstheme="majorHAnsi"/>
                <w:lang w:val="en-US"/>
              </w:rPr>
              <w:id w:val="-1549832918"/>
              <w:showingPlcHdr/>
              <w:picture/>
            </w:sdtPr>
            <w:sdtEndPr/>
            <w:sdtContent>
              <w:p w14:paraId="1ADF01CF" w14:textId="0C57A6DD" w:rsidR="00E57339" w:rsidRPr="00E45522" w:rsidRDefault="00292267" w:rsidP="00D4410E">
                <w:pPr>
                  <w:rPr>
                    <w:rFonts w:asciiTheme="majorHAnsi" w:hAnsiTheme="majorHAnsi" w:cstheme="majorHAnsi"/>
                    <w:lang w:val="en-US"/>
                  </w:rPr>
                </w:pPr>
                <w:r w:rsidRPr="00E45522">
                  <w:rPr>
                    <w:rFonts w:asciiTheme="majorHAnsi" w:hAnsiTheme="majorHAnsi" w:cstheme="majorHAnsi"/>
                    <w:noProof/>
                    <w:lang w:val="en-US"/>
                  </w:rPr>
                  <w:drawing>
                    <wp:inline distT="0" distB="0" distL="0" distR="0" wp14:anchorId="78A5170A" wp14:editId="70C922D0">
                      <wp:extent cx="3286125" cy="3286125"/>
                      <wp:effectExtent l="0" t="0" r="9525" b="9525"/>
                      <wp:docPr id="1642966124" name="Bild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86125" cy="3286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7E41B46" w14:textId="0A6ED61D" w:rsidR="00E57339" w:rsidRPr="00E45522" w:rsidRDefault="00E57339" w:rsidP="00D4410E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5702DA5F" w14:textId="77777777" w:rsidR="00E57339" w:rsidRDefault="00E57339" w:rsidP="00D4410E">
      <w:pPr>
        <w:rPr>
          <w:rFonts w:asciiTheme="majorHAnsi" w:hAnsiTheme="majorHAnsi" w:cstheme="majorHAnsi"/>
          <w:lang w:val="en-US"/>
        </w:rPr>
      </w:pPr>
    </w:p>
    <w:p w14:paraId="4DB8755A" w14:textId="24B43CF1" w:rsidR="006430B4" w:rsidRPr="00F963D0" w:rsidRDefault="000B19FE" w:rsidP="003F2EB6">
      <w:pPr>
        <w:pStyle w:val="Listeavsnitt"/>
        <w:numPr>
          <w:ilvl w:val="0"/>
          <w:numId w:val="9"/>
        </w:numPr>
        <w:rPr>
          <w:rFonts w:asciiTheme="majorHAnsi" w:hAnsiTheme="majorHAnsi" w:cstheme="majorHAnsi"/>
          <w:b/>
          <w:bCs/>
          <w:lang w:val="en-US"/>
        </w:rPr>
      </w:pPr>
      <w:r w:rsidRPr="00F963D0">
        <w:rPr>
          <w:rFonts w:asciiTheme="majorHAnsi" w:hAnsiTheme="majorHAnsi" w:cstheme="majorHAnsi"/>
          <w:b/>
          <w:bCs/>
          <w:lang w:val="en-US"/>
        </w:rPr>
        <w:t xml:space="preserve">Specify </w:t>
      </w:r>
      <w:r w:rsidR="00D406AE" w:rsidRPr="00F963D0">
        <w:rPr>
          <w:rFonts w:asciiTheme="majorHAnsi" w:hAnsiTheme="majorHAnsi" w:cstheme="majorHAnsi"/>
          <w:b/>
          <w:bCs/>
          <w:lang w:val="en-US"/>
        </w:rPr>
        <w:t xml:space="preserve">physical or </w:t>
      </w:r>
      <w:r w:rsidR="00D406AE" w:rsidRPr="00F963D0">
        <w:rPr>
          <w:rFonts w:asciiTheme="majorHAnsi" w:hAnsiTheme="majorHAnsi" w:cstheme="majorHAnsi"/>
          <w:b/>
          <w:bCs/>
          <w:lang w:val="en-US"/>
        </w:rPr>
        <w:t>online audition</w:t>
      </w:r>
    </w:p>
    <w:p w14:paraId="7D4D435C" w14:textId="6C752C28" w:rsidR="00F963D0" w:rsidRPr="00F963D0" w:rsidRDefault="00F963D0" w:rsidP="00F963D0">
      <w:pPr>
        <w:pStyle w:val="Listeavsnitt"/>
        <w:rPr>
          <w:rFonts w:asciiTheme="majorHAnsi" w:hAnsiTheme="majorHAnsi" w:cstheme="majorHAnsi"/>
          <w:b/>
          <w:bCs/>
          <w:lang w:val="en-US"/>
        </w:rPr>
      </w:pPr>
      <w:r w:rsidRPr="00F963D0">
        <w:rPr>
          <w:rFonts w:asciiTheme="majorHAnsi" w:hAnsiTheme="majorHAnsi" w:cstheme="majorHAnsi"/>
          <w:sz w:val="20"/>
          <w:szCs w:val="20"/>
          <w:lang w:val="en-US"/>
        </w:rPr>
        <w:t>If you can only do an online audition, indicate this in the form</w:t>
      </w:r>
      <w:r>
        <w:rPr>
          <w:rFonts w:asciiTheme="majorHAnsi" w:hAnsiTheme="majorHAnsi" w:cstheme="majorHAnsi"/>
          <w:sz w:val="20"/>
          <w:szCs w:val="20"/>
          <w:lang w:val="en-US"/>
        </w:rPr>
        <w:t xml:space="preserve"> with an x.</w:t>
      </w:r>
    </w:p>
    <w:tbl>
      <w:tblPr>
        <w:tblStyle w:val="Tabellrutenett"/>
        <w:tblW w:w="4106" w:type="dxa"/>
        <w:tblInd w:w="607" w:type="dxa"/>
        <w:tblLook w:val="04A0" w:firstRow="1" w:lastRow="0" w:firstColumn="1" w:lastColumn="0" w:noHBand="0" w:noVBand="1"/>
      </w:tblPr>
      <w:tblGrid>
        <w:gridCol w:w="2972"/>
        <w:gridCol w:w="1134"/>
      </w:tblGrid>
      <w:tr w:rsidR="003F2EB6" w:rsidRPr="00E45522" w14:paraId="66AD5EBC" w14:textId="77777777" w:rsidTr="00F963D0">
        <w:trPr>
          <w:trHeight w:val="356"/>
        </w:trPr>
        <w:tc>
          <w:tcPr>
            <w:tcW w:w="2972" w:type="dxa"/>
            <w:vAlign w:val="center"/>
          </w:tcPr>
          <w:p w14:paraId="77F3B9DA" w14:textId="574F7EF8" w:rsidR="003F2EB6" w:rsidRPr="002E6CD2" w:rsidRDefault="00861DFB" w:rsidP="006F2765">
            <w:pPr>
              <w:rPr>
                <w:rFonts w:asciiTheme="majorHAnsi" w:hAnsiTheme="majorHAnsi" w:cstheme="majorHAnsi"/>
                <w:b/>
                <w:bCs/>
              </w:rPr>
            </w:pPr>
            <w:r w:rsidRPr="002E6CD2">
              <w:rPr>
                <w:rFonts w:asciiTheme="majorHAnsi" w:hAnsiTheme="majorHAnsi" w:cstheme="majorHAnsi"/>
                <w:b/>
                <w:bCs/>
              </w:rPr>
              <w:t>Physical a</w:t>
            </w:r>
            <w:r w:rsidR="003F2EB6" w:rsidRPr="002E6CD2">
              <w:rPr>
                <w:rFonts w:asciiTheme="majorHAnsi" w:hAnsiTheme="majorHAnsi" w:cstheme="majorHAnsi"/>
                <w:b/>
                <w:bCs/>
              </w:rPr>
              <w:t>udition:</w:t>
            </w:r>
          </w:p>
        </w:tc>
        <w:sdt>
          <w:sdtPr>
            <w:rPr>
              <w:rFonts w:asciiTheme="majorHAnsi" w:hAnsiTheme="majorHAnsi" w:cstheme="majorHAnsi"/>
            </w:rPr>
            <w:id w:val="361788685"/>
            <w:placeholder>
              <w:docPart w:val="4D147A5C72054E9C85265FFDE1EAC0DE"/>
            </w:placeholder>
          </w:sdtPr>
          <w:sdtContent>
            <w:tc>
              <w:tcPr>
                <w:tcW w:w="1134" w:type="dxa"/>
                <w:vAlign w:val="center"/>
              </w:tcPr>
              <w:p w14:paraId="5C2DDE13" w14:textId="769F75A3" w:rsidR="003F2EB6" w:rsidRPr="00E45522" w:rsidRDefault="00FC0F48" w:rsidP="006F2765">
                <w:pPr>
                  <w:rPr>
                    <w:rFonts w:asciiTheme="majorHAnsi" w:hAnsiTheme="majorHAnsi" w:cstheme="majorHAnsi"/>
                  </w:rPr>
                </w:pPr>
                <w:r>
                  <w:rPr>
                    <w:rFonts w:asciiTheme="majorHAnsi" w:hAnsiTheme="majorHAnsi" w:cstheme="majorHAnsi"/>
                  </w:rPr>
                  <w:t xml:space="preserve">        </w:t>
                </w:r>
                <w:r>
                  <w:rPr>
                    <w:rFonts w:ascii="Segoe UI Symbol" w:hAnsi="Segoe UI Symbol" w:cstheme="majorHAnsi"/>
                  </w:rPr>
                  <w:t>⃞</w:t>
                </w:r>
              </w:p>
            </w:tc>
          </w:sdtContent>
        </w:sdt>
      </w:tr>
      <w:tr w:rsidR="00861DFB" w:rsidRPr="00E45522" w14:paraId="2AEA0CC2" w14:textId="77777777" w:rsidTr="00F963D0">
        <w:trPr>
          <w:trHeight w:val="356"/>
        </w:trPr>
        <w:tc>
          <w:tcPr>
            <w:tcW w:w="2972" w:type="dxa"/>
            <w:vAlign w:val="center"/>
          </w:tcPr>
          <w:p w14:paraId="649E4A0B" w14:textId="4FB7EEBE" w:rsidR="00861DFB" w:rsidRPr="002E6CD2" w:rsidRDefault="00861DFB" w:rsidP="006F2765">
            <w:pPr>
              <w:rPr>
                <w:rFonts w:asciiTheme="majorHAnsi" w:hAnsiTheme="majorHAnsi" w:cstheme="majorHAnsi"/>
                <w:b/>
                <w:bCs/>
              </w:rPr>
            </w:pPr>
            <w:r w:rsidRPr="002E6CD2">
              <w:rPr>
                <w:rFonts w:asciiTheme="majorHAnsi" w:hAnsiTheme="majorHAnsi" w:cstheme="majorHAnsi"/>
                <w:b/>
                <w:bCs/>
              </w:rPr>
              <w:t>Online a</w:t>
            </w:r>
            <w:r w:rsidRPr="002E6CD2">
              <w:rPr>
                <w:rFonts w:asciiTheme="majorHAnsi" w:hAnsiTheme="majorHAnsi" w:cstheme="majorHAnsi"/>
                <w:b/>
                <w:bCs/>
              </w:rPr>
              <w:t>udition:</w:t>
            </w:r>
          </w:p>
        </w:tc>
        <w:sdt>
          <w:sdtPr>
            <w:rPr>
              <w:rFonts w:asciiTheme="majorHAnsi" w:hAnsiTheme="majorHAnsi" w:cstheme="majorHAnsi"/>
            </w:rPr>
            <w:id w:val="-1258515705"/>
            <w:placeholder>
              <w:docPart w:val="B8FC156ECC6A43E2825FF38489C7E3A4"/>
            </w:placeholder>
          </w:sdtPr>
          <w:sdtContent>
            <w:tc>
              <w:tcPr>
                <w:tcW w:w="1134" w:type="dxa"/>
                <w:vAlign w:val="center"/>
              </w:tcPr>
              <w:p w14:paraId="278B6D3A" w14:textId="62FF0F0D" w:rsidR="00861DFB" w:rsidRPr="00E45522" w:rsidRDefault="00FC0F48" w:rsidP="006F2765">
                <w:pPr>
                  <w:rPr>
                    <w:rFonts w:asciiTheme="majorHAnsi" w:hAnsiTheme="majorHAnsi" w:cstheme="majorHAnsi"/>
                  </w:rPr>
                </w:pPr>
                <w:r>
                  <w:rPr>
                    <w:rFonts w:asciiTheme="majorHAnsi" w:hAnsiTheme="majorHAnsi" w:cstheme="majorHAnsi"/>
                  </w:rPr>
                  <w:t xml:space="preserve">        </w:t>
                </w:r>
                <w:r>
                  <w:rPr>
                    <w:rFonts w:ascii="Segoe UI Symbol" w:hAnsi="Segoe UI Symbol" w:cstheme="majorHAnsi"/>
                  </w:rPr>
                  <w:t>⃞</w:t>
                </w:r>
              </w:p>
            </w:tc>
          </w:sdtContent>
        </w:sdt>
      </w:tr>
    </w:tbl>
    <w:p w14:paraId="35C84A19" w14:textId="77777777" w:rsidR="00E57339" w:rsidRDefault="00E57339" w:rsidP="00D4410E">
      <w:pPr>
        <w:rPr>
          <w:rFonts w:asciiTheme="majorHAnsi" w:hAnsiTheme="majorHAnsi" w:cstheme="majorHAnsi"/>
          <w:lang w:val="en-US"/>
        </w:rPr>
      </w:pPr>
    </w:p>
    <w:p w14:paraId="19FDA7B7" w14:textId="77777777" w:rsidR="00946D06" w:rsidRPr="00E45522" w:rsidRDefault="00946D06" w:rsidP="00D4410E">
      <w:pPr>
        <w:rPr>
          <w:rFonts w:asciiTheme="majorHAnsi" w:hAnsiTheme="majorHAnsi" w:cstheme="majorHAnsi"/>
          <w:lang w:val="en-US"/>
        </w:rPr>
      </w:pPr>
    </w:p>
    <w:p w14:paraId="2B6E52DC" w14:textId="7898E0A4" w:rsidR="00E57339" w:rsidRPr="00E45522" w:rsidRDefault="00E57339" w:rsidP="00E45522">
      <w:pPr>
        <w:pStyle w:val="Listeavsnitt"/>
        <w:numPr>
          <w:ilvl w:val="0"/>
          <w:numId w:val="9"/>
        </w:numPr>
        <w:rPr>
          <w:rFonts w:asciiTheme="majorHAnsi" w:hAnsiTheme="majorHAnsi" w:cstheme="majorHAnsi"/>
          <w:b/>
          <w:bCs/>
          <w:lang w:val="en-US"/>
        </w:rPr>
      </w:pPr>
      <w:r w:rsidRPr="00E45522">
        <w:rPr>
          <w:rFonts w:asciiTheme="majorHAnsi" w:hAnsiTheme="majorHAnsi" w:cstheme="majorHAnsi"/>
          <w:b/>
          <w:bCs/>
          <w:lang w:val="en-GB"/>
        </w:rPr>
        <w:t>Video of choreographic works</w:t>
      </w:r>
    </w:p>
    <w:p w14:paraId="426D891B" w14:textId="7858970F" w:rsidR="00E57339" w:rsidRPr="00E45522" w:rsidRDefault="00F92DE2" w:rsidP="00F963D0">
      <w:pPr>
        <w:ind w:left="720"/>
        <w:rPr>
          <w:rFonts w:asciiTheme="majorHAnsi" w:hAnsiTheme="majorHAnsi" w:cstheme="majorHAnsi"/>
          <w:sz w:val="20"/>
          <w:szCs w:val="20"/>
          <w:lang w:val="en-GB"/>
        </w:rPr>
      </w:pPr>
      <w:r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The video must 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>include</w:t>
      </w:r>
      <w:r w:rsidR="009C6F7D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 excerpts 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>from</w:t>
      </w:r>
      <w:r w:rsidR="00E57339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 selected 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choreographic </w:t>
      </w:r>
      <w:r w:rsidR="00E57339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works (max. 3) 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that you have made. </w:t>
      </w:r>
      <w:r w:rsidR="00E57339" w:rsidRPr="00E45522">
        <w:rPr>
          <w:rFonts w:asciiTheme="majorHAnsi" w:hAnsiTheme="majorHAnsi" w:cstheme="majorHAnsi"/>
          <w:sz w:val="20"/>
          <w:szCs w:val="20"/>
          <w:lang w:val="en-GB"/>
        </w:rPr>
        <w:t>Max 10 minutes.</w:t>
      </w:r>
    </w:p>
    <w:p w14:paraId="2A414ECB" w14:textId="48C9E52A" w:rsidR="00F92DE2" w:rsidRPr="00E45522" w:rsidRDefault="00F92DE2" w:rsidP="00F963D0">
      <w:pPr>
        <w:ind w:left="720"/>
        <w:rPr>
          <w:rFonts w:asciiTheme="majorHAnsi" w:hAnsiTheme="majorHAnsi" w:cstheme="majorHAnsi"/>
          <w:sz w:val="20"/>
          <w:szCs w:val="20"/>
          <w:lang w:val="en-GB"/>
        </w:rPr>
      </w:pPr>
      <w:r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Upload the video to YouTube, Vimeo, or </w:t>
      </w:r>
      <w:r w:rsidR="009C6F7D"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a </w:t>
      </w:r>
      <w:r w:rsidRPr="00E45522">
        <w:rPr>
          <w:rFonts w:asciiTheme="majorHAnsi" w:hAnsiTheme="majorHAnsi" w:cstheme="majorHAnsi"/>
          <w:sz w:val="20"/>
          <w:szCs w:val="20"/>
          <w:lang w:val="en-GB"/>
        </w:rPr>
        <w:t>similar platform.</w:t>
      </w:r>
    </w:p>
    <w:p w14:paraId="7868F0CC" w14:textId="41CA6391" w:rsidR="00F92DE2" w:rsidRPr="00E45522" w:rsidRDefault="009C6F7D" w:rsidP="00F963D0">
      <w:pPr>
        <w:ind w:left="720"/>
        <w:rPr>
          <w:rFonts w:asciiTheme="majorHAnsi" w:hAnsiTheme="majorHAnsi" w:cstheme="majorHAnsi"/>
          <w:sz w:val="20"/>
          <w:szCs w:val="20"/>
          <w:lang w:val="en-GB"/>
        </w:rPr>
      </w:pPr>
      <w:r w:rsidRPr="00E45522">
        <w:rPr>
          <w:rFonts w:asciiTheme="majorHAnsi" w:hAnsiTheme="majorHAnsi" w:cstheme="majorHAnsi"/>
          <w:sz w:val="20"/>
          <w:szCs w:val="20"/>
          <w:lang w:val="en-GB"/>
        </w:rPr>
        <w:t>The link must remain accessible throughout the admission period. Do not p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>assword-protect</w:t>
      </w:r>
      <w:r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 </w:t>
      </w:r>
      <w:r w:rsidR="006D7805" w:rsidRPr="00E45522">
        <w:rPr>
          <w:rFonts w:asciiTheme="majorHAnsi" w:hAnsiTheme="majorHAnsi" w:cstheme="majorHAnsi"/>
          <w:sz w:val="20"/>
          <w:szCs w:val="20"/>
          <w:lang w:val="en-GB"/>
        </w:rPr>
        <w:t>it. Instead,</w:t>
      </w:r>
      <w:r w:rsidRPr="00E45522">
        <w:rPr>
          <w:rFonts w:asciiTheme="majorHAnsi" w:hAnsiTheme="majorHAnsi" w:cstheme="majorHAnsi"/>
          <w:sz w:val="20"/>
          <w:szCs w:val="20"/>
          <w:lang w:val="en-GB"/>
        </w:rPr>
        <w:t xml:space="preserve"> mark it as “Skjult” or “Unlisted”. This will ensure the link is not searchable by others. Copy the link from your browser into this form and check that it works. </w:t>
      </w:r>
    </w:p>
    <w:tbl>
      <w:tblPr>
        <w:tblStyle w:val="Tabellrutenett"/>
        <w:tblW w:w="9878" w:type="dxa"/>
        <w:tblInd w:w="607" w:type="dxa"/>
        <w:tblLook w:val="04A0" w:firstRow="1" w:lastRow="0" w:firstColumn="1" w:lastColumn="0" w:noHBand="0" w:noVBand="1"/>
      </w:tblPr>
      <w:tblGrid>
        <w:gridCol w:w="1696"/>
        <w:gridCol w:w="8182"/>
      </w:tblGrid>
      <w:tr w:rsidR="00E57339" w:rsidRPr="00E45522" w14:paraId="3DB14F09" w14:textId="77777777" w:rsidTr="00F963D0">
        <w:trPr>
          <w:trHeight w:val="690"/>
        </w:trPr>
        <w:tc>
          <w:tcPr>
            <w:tcW w:w="1696" w:type="dxa"/>
            <w:vAlign w:val="center"/>
          </w:tcPr>
          <w:p w14:paraId="18C6CE85" w14:textId="698854D9" w:rsidR="00E57339" w:rsidRPr="00E45522" w:rsidRDefault="00E57339" w:rsidP="00D4410E">
            <w:pPr>
              <w:rPr>
                <w:rFonts w:asciiTheme="majorHAnsi" w:hAnsiTheme="majorHAnsi" w:cstheme="majorHAnsi"/>
                <w:b/>
                <w:bCs/>
              </w:rPr>
            </w:pPr>
            <w:r w:rsidRPr="00E45522">
              <w:rPr>
                <w:rFonts w:asciiTheme="majorHAnsi" w:hAnsiTheme="majorHAnsi" w:cstheme="majorHAnsi"/>
                <w:b/>
                <w:bCs/>
              </w:rPr>
              <w:t>Link to video:</w:t>
            </w:r>
          </w:p>
        </w:tc>
        <w:sdt>
          <w:sdtPr>
            <w:rPr>
              <w:rFonts w:asciiTheme="majorHAnsi" w:hAnsiTheme="majorHAnsi" w:cstheme="majorHAnsi"/>
            </w:rPr>
            <w:id w:val="-699935200"/>
            <w:placeholder>
              <w:docPart w:val="7CEC15E5DAF54F1AB4311207C589B5C7"/>
            </w:placeholder>
            <w:showingPlcHdr/>
          </w:sdtPr>
          <w:sdtEndPr/>
          <w:sdtContent>
            <w:tc>
              <w:tcPr>
                <w:tcW w:w="8182" w:type="dxa"/>
                <w:vAlign w:val="center"/>
              </w:tcPr>
              <w:p w14:paraId="1DED8FC6" w14:textId="2C215120" w:rsidR="00E57339" w:rsidRPr="00E45522" w:rsidRDefault="00292267" w:rsidP="00D4410E">
                <w:pPr>
                  <w:rPr>
                    <w:rFonts w:asciiTheme="majorHAnsi" w:hAnsiTheme="majorHAnsi" w:cstheme="majorHAnsi"/>
                  </w:rPr>
                </w:pPr>
                <w:r w:rsidRPr="00E45522">
                  <w:rPr>
                    <w:rFonts w:asciiTheme="majorHAnsi" w:hAnsiTheme="majorHAnsi" w:cstheme="majorHAnsi"/>
                  </w:rPr>
                  <w:t>Write here</w:t>
                </w:r>
              </w:p>
            </w:tc>
          </w:sdtContent>
        </w:sdt>
      </w:tr>
    </w:tbl>
    <w:p w14:paraId="7C44584E" w14:textId="4B0E70FD" w:rsidR="00E57339" w:rsidRPr="00E45522" w:rsidRDefault="00E57339" w:rsidP="00D4410E">
      <w:pPr>
        <w:rPr>
          <w:rFonts w:asciiTheme="majorHAnsi" w:hAnsiTheme="majorHAnsi" w:cstheme="majorHAnsi"/>
        </w:rPr>
      </w:pPr>
    </w:p>
    <w:p w14:paraId="02ADA1D5" w14:textId="77777777" w:rsidR="0000748E" w:rsidRPr="00E45522" w:rsidRDefault="0000748E" w:rsidP="00D4410E">
      <w:pPr>
        <w:rPr>
          <w:rFonts w:asciiTheme="majorHAnsi" w:hAnsiTheme="majorHAnsi" w:cstheme="majorHAnsi"/>
        </w:rPr>
      </w:pPr>
    </w:p>
    <w:p w14:paraId="033E0FC8" w14:textId="77777777" w:rsidR="0000748E" w:rsidRPr="00E45522" w:rsidRDefault="0000748E" w:rsidP="00D4410E">
      <w:pPr>
        <w:rPr>
          <w:rFonts w:asciiTheme="majorHAnsi" w:hAnsiTheme="majorHAnsi" w:cstheme="majorHAnsi"/>
        </w:rPr>
      </w:pPr>
    </w:p>
    <w:p w14:paraId="75120237" w14:textId="77777777" w:rsidR="0000748E" w:rsidRPr="00E45522" w:rsidRDefault="0000748E" w:rsidP="00D4410E">
      <w:pPr>
        <w:rPr>
          <w:rFonts w:asciiTheme="majorHAnsi" w:hAnsiTheme="majorHAnsi" w:cstheme="majorHAnsi"/>
        </w:rPr>
      </w:pPr>
    </w:p>
    <w:p w14:paraId="49C9B6F9" w14:textId="77777777" w:rsidR="00E57339" w:rsidRPr="00E45522" w:rsidRDefault="00E57339" w:rsidP="00D4410E">
      <w:pPr>
        <w:rPr>
          <w:rFonts w:asciiTheme="majorHAnsi" w:hAnsiTheme="majorHAnsi" w:cstheme="majorHAnsi"/>
        </w:rPr>
      </w:pPr>
    </w:p>
    <w:p w14:paraId="7F3199B6" w14:textId="45D0F1CF" w:rsidR="00E57339" w:rsidRPr="00E45522" w:rsidRDefault="00E57339" w:rsidP="00E45522">
      <w:pPr>
        <w:pStyle w:val="Listeavsnitt"/>
        <w:numPr>
          <w:ilvl w:val="0"/>
          <w:numId w:val="9"/>
        </w:numPr>
        <w:rPr>
          <w:rFonts w:asciiTheme="majorHAnsi" w:hAnsiTheme="majorHAnsi" w:cstheme="majorHAnsi"/>
          <w:b/>
          <w:bCs/>
          <w:lang w:val="en-US"/>
        </w:rPr>
      </w:pPr>
      <w:r w:rsidRPr="00E45522">
        <w:rPr>
          <w:rFonts w:asciiTheme="majorHAnsi" w:hAnsiTheme="majorHAnsi" w:cstheme="majorHAnsi"/>
          <w:b/>
          <w:bCs/>
          <w:lang w:val="en-US"/>
        </w:rPr>
        <w:t>Text describing video of choreographic works</w:t>
      </w:r>
    </w:p>
    <w:p w14:paraId="52B807AA" w14:textId="6B1C91A5" w:rsidR="00E57339" w:rsidRPr="00E45522" w:rsidRDefault="00E57339" w:rsidP="00F963D0">
      <w:pPr>
        <w:ind w:left="720"/>
        <w:rPr>
          <w:rFonts w:asciiTheme="majorHAnsi" w:hAnsiTheme="majorHAnsi" w:cstheme="majorHAnsi"/>
          <w:sz w:val="20"/>
          <w:szCs w:val="20"/>
          <w:lang w:val="en-US"/>
        </w:rPr>
      </w:pPr>
      <w:r w:rsidRPr="00E45522">
        <w:rPr>
          <w:rFonts w:asciiTheme="majorHAnsi" w:hAnsiTheme="majorHAnsi" w:cstheme="majorHAnsi"/>
          <w:sz w:val="20"/>
          <w:szCs w:val="20"/>
          <w:lang w:val="en-US"/>
        </w:rPr>
        <w:t>Fill in maximum 1 page with:</w:t>
      </w:r>
      <w:r w:rsidR="0862CED4" w:rsidRPr="00E45522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</w:p>
    <w:p w14:paraId="14809BEC" w14:textId="6B463484" w:rsidR="00E57339" w:rsidRPr="00E45522" w:rsidRDefault="00E57339" w:rsidP="00F963D0">
      <w:pPr>
        <w:ind w:left="720"/>
        <w:rPr>
          <w:rFonts w:asciiTheme="majorHAnsi" w:hAnsiTheme="majorHAnsi" w:cstheme="majorHAnsi"/>
          <w:sz w:val="20"/>
          <w:szCs w:val="20"/>
          <w:lang w:val="en-US"/>
        </w:rPr>
      </w:pPr>
      <w:r w:rsidRPr="00E45522">
        <w:rPr>
          <w:rFonts w:asciiTheme="majorHAnsi" w:hAnsiTheme="majorHAnsi" w:cstheme="majorHAnsi"/>
          <w:sz w:val="20"/>
          <w:szCs w:val="20"/>
          <w:lang w:val="en-US"/>
        </w:rPr>
        <w:t>A text describing/commenting and reflecting on the work submitted in the video link above.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57339" w:rsidRPr="00E45522" w14:paraId="2B5B7792" w14:textId="77777777" w:rsidTr="00946D06">
        <w:trPr>
          <w:trHeight w:val="70"/>
        </w:trPr>
        <w:tc>
          <w:tcPr>
            <w:tcW w:w="10600" w:type="dxa"/>
          </w:tcPr>
          <w:sdt>
            <w:sdtPr>
              <w:rPr>
                <w:rFonts w:asciiTheme="majorHAnsi" w:hAnsiTheme="majorHAnsi" w:cstheme="majorHAnsi"/>
                <w:lang w:val="en-US"/>
              </w:rPr>
              <w:id w:val="-1052770328"/>
              <w:placeholder>
                <w:docPart w:val="A30001CE67104D8BBEFAF822807281FF"/>
              </w:placeholder>
              <w:showingPlcHdr/>
            </w:sdtPr>
            <w:sdtEndPr/>
            <w:sdtContent>
              <w:p w14:paraId="5FC9B6DF" w14:textId="2916812A" w:rsidR="00E57339" w:rsidRPr="00E45522" w:rsidRDefault="00292267" w:rsidP="00D4410E">
                <w:pPr>
                  <w:rPr>
                    <w:rFonts w:asciiTheme="majorHAnsi" w:hAnsiTheme="majorHAnsi" w:cstheme="majorHAnsi"/>
                  </w:rPr>
                </w:pPr>
                <w:r w:rsidRPr="00E45522">
                  <w:rPr>
                    <w:rFonts w:asciiTheme="majorHAnsi" w:hAnsiTheme="majorHAnsi" w:cstheme="majorHAnsi"/>
                  </w:rPr>
                  <w:t>Write here</w:t>
                </w:r>
              </w:p>
            </w:sdtContent>
          </w:sdt>
          <w:p w14:paraId="44E60A74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4128D5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AD9A7D9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0E4767E9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35FB6C2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FD92952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4459EF7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06682E0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683C23D4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75163685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756F3671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001E42AD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D29F8AF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6F0CB49A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2B3D7297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997F1F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E5F938E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E6A7EB7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372027AF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627DC1F0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68877781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BB2E6C1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5967AB8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0478D1EA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350007A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8A253CB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46401536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2E62FA6C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45269D02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534836A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F2DDCF9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669F8E70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2F324081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23DC870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18B69BCB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3C539BF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422F4470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755232EA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39CC099F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238F9489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3D5160E7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0FD89F8D" w14:textId="4D5A71A8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0D5A1CB3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  <w:p w14:paraId="5B548F0D" w14:textId="77777777" w:rsidR="00F92DE2" w:rsidRPr="00E45522" w:rsidRDefault="00F92DE2" w:rsidP="00D4410E">
            <w:pPr>
              <w:rPr>
                <w:rFonts w:asciiTheme="majorHAnsi" w:hAnsiTheme="majorHAnsi" w:cstheme="majorHAnsi"/>
              </w:rPr>
            </w:pPr>
          </w:p>
          <w:p w14:paraId="7C001ADB" w14:textId="77777777" w:rsidR="00F92DE2" w:rsidRPr="00E45522" w:rsidRDefault="00F92DE2" w:rsidP="00D4410E">
            <w:pPr>
              <w:rPr>
                <w:rFonts w:asciiTheme="majorHAnsi" w:hAnsiTheme="majorHAnsi" w:cstheme="majorHAnsi"/>
              </w:rPr>
            </w:pPr>
          </w:p>
          <w:p w14:paraId="2853A130" w14:textId="77777777" w:rsidR="00E57339" w:rsidRPr="00E45522" w:rsidRDefault="00E57339" w:rsidP="00D4410E">
            <w:pPr>
              <w:rPr>
                <w:rFonts w:asciiTheme="majorHAnsi" w:hAnsiTheme="majorHAnsi" w:cstheme="majorHAnsi"/>
              </w:rPr>
            </w:pPr>
          </w:p>
        </w:tc>
      </w:tr>
    </w:tbl>
    <w:p w14:paraId="6C0A1BD2" w14:textId="77777777" w:rsidR="0000748E" w:rsidRPr="00292267" w:rsidRDefault="0000748E" w:rsidP="00E57339">
      <w:pPr>
        <w:rPr>
          <w:rFonts w:asciiTheme="majorHAnsi" w:hAnsiTheme="majorHAnsi" w:cstheme="majorHAnsi"/>
        </w:rPr>
      </w:pPr>
    </w:p>
    <w:p w14:paraId="514B48D4" w14:textId="18CC936D" w:rsidR="00E57339" w:rsidRPr="00E45522" w:rsidRDefault="00490F1F" w:rsidP="00E45522">
      <w:pPr>
        <w:pStyle w:val="Listeavsnitt"/>
        <w:numPr>
          <w:ilvl w:val="0"/>
          <w:numId w:val="9"/>
        </w:numPr>
        <w:rPr>
          <w:rFonts w:asciiTheme="majorHAnsi" w:hAnsiTheme="majorHAnsi" w:cstheme="majorHAnsi"/>
          <w:b/>
          <w:bCs/>
          <w:lang w:val="en-US"/>
        </w:rPr>
      </w:pPr>
      <w:r w:rsidRPr="00E45522">
        <w:rPr>
          <w:rFonts w:asciiTheme="majorHAnsi" w:hAnsiTheme="majorHAnsi" w:cstheme="majorHAnsi"/>
          <w:b/>
          <w:bCs/>
          <w:lang w:val="en-US"/>
        </w:rPr>
        <w:lastRenderedPageBreak/>
        <w:t>Letter</w:t>
      </w:r>
      <w:r w:rsidR="009C6F7D" w:rsidRPr="00E45522">
        <w:rPr>
          <w:rFonts w:asciiTheme="majorHAnsi" w:hAnsiTheme="majorHAnsi" w:cstheme="majorHAnsi"/>
          <w:b/>
          <w:bCs/>
          <w:lang w:val="en-US"/>
        </w:rPr>
        <w:t xml:space="preserve"> of motivation</w:t>
      </w:r>
    </w:p>
    <w:p w14:paraId="02E5C5D3" w14:textId="77777777" w:rsidR="00490F1F" w:rsidRPr="00E45522" w:rsidRDefault="00490F1F" w:rsidP="00F963D0">
      <w:pPr>
        <w:ind w:left="720"/>
        <w:rPr>
          <w:rFonts w:asciiTheme="majorHAnsi" w:hAnsiTheme="majorHAnsi" w:cstheme="majorBidi"/>
          <w:sz w:val="20"/>
          <w:szCs w:val="20"/>
          <w:lang w:val="en-US"/>
        </w:rPr>
      </w:pPr>
      <w:r w:rsidRPr="00E45522">
        <w:rPr>
          <w:rFonts w:asciiTheme="majorHAnsi" w:hAnsiTheme="majorHAnsi" w:cstheme="majorBidi"/>
          <w:sz w:val="20"/>
          <w:szCs w:val="20"/>
          <w:lang w:val="en-GB"/>
        </w:rPr>
        <w:t>A written reflection in which you describe:</w:t>
      </w:r>
      <w:r w:rsidRPr="00E45522">
        <w:rPr>
          <w:rFonts w:asciiTheme="majorHAnsi" w:hAnsiTheme="majorHAnsi" w:cstheme="majorBidi"/>
          <w:sz w:val="20"/>
          <w:szCs w:val="20"/>
          <w:lang w:val="en-US"/>
        </w:rPr>
        <w:t> </w:t>
      </w:r>
    </w:p>
    <w:p w14:paraId="43E2E839" w14:textId="2F019E6E" w:rsidR="00490F1F" w:rsidRPr="00E45522" w:rsidRDefault="00F92DE2" w:rsidP="00F963D0">
      <w:pPr>
        <w:pStyle w:val="Listeavsnitt"/>
        <w:numPr>
          <w:ilvl w:val="0"/>
          <w:numId w:val="4"/>
        </w:numPr>
        <w:ind w:left="1440"/>
        <w:rPr>
          <w:rFonts w:asciiTheme="majorHAnsi" w:hAnsiTheme="majorHAnsi" w:cstheme="majorBidi"/>
          <w:sz w:val="20"/>
          <w:szCs w:val="20"/>
          <w:lang w:val="en-US"/>
        </w:rPr>
      </w:pPr>
      <w:r w:rsidRPr="00E45522">
        <w:rPr>
          <w:rFonts w:asciiTheme="majorHAnsi" w:hAnsiTheme="majorHAnsi" w:cstheme="majorBidi"/>
          <w:sz w:val="20"/>
          <w:szCs w:val="20"/>
          <w:lang w:val="en-GB"/>
        </w:rPr>
        <w:t>Y</w:t>
      </w:r>
      <w:r w:rsidR="00490F1F" w:rsidRPr="00E45522">
        <w:rPr>
          <w:rFonts w:asciiTheme="majorHAnsi" w:hAnsiTheme="majorHAnsi" w:cstheme="majorBidi"/>
          <w:sz w:val="20"/>
          <w:szCs w:val="20"/>
          <w:lang w:val="en-GB"/>
        </w:rPr>
        <w:t>our background, artistic practice</w:t>
      </w:r>
      <w:r w:rsidRPr="00E45522">
        <w:rPr>
          <w:rFonts w:asciiTheme="majorHAnsi" w:hAnsiTheme="majorHAnsi" w:cstheme="majorBidi"/>
          <w:sz w:val="20"/>
          <w:szCs w:val="20"/>
          <w:lang w:val="en-GB"/>
        </w:rPr>
        <w:t>,</w:t>
      </w:r>
      <w:r w:rsidR="00490F1F" w:rsidRPr="00E45522">
        <w:rPr>
          <w:rFonts w:asciiTheme="majorHAnsi" w:hAnsiTheme="majorHAnsi" w:cstheme="majorBidi"/>
          <w:sz w:val="20"/>
          <w:szCs w:val="20"/>
          <w:lang w:val="en-GB"/>
        </w:rPr>
        <w:t xml:space="preserve"> and choreographic field of interest</w:t>
      </w:r>
      <w:r w:rsidRPr="00E45522">
        <w:rPr>
          <w:rFonts w:asciiTheme="majorHAnsi" w:hAnsiTheme="majorHAnsi" w:cstheme="majorBidi"/>
          <w:sz w:val="20"/>
          <w:szCs w:val="20"/>
          <w:lang w:val="en-GB"/>
        </w:rPr>
        <w:t>.</w:t>
      </w:r>
      <w:r w:rsidR="00490F1F" w:rsidRPr="00E45522">
        <w:rPr>
          <w:rFonts w:asciiTheme="majorHAnsi" w:hAnsiTheme="majorHAnsi" w:cstheme="majorBidi"/>
          <w:sz w:val="20"/>
          <w:szCs w:val="20"/>
          <w:lang w:val="en-GB"/>
        </w:rPr>
        <w:t xml:space="preserve"> </w:t>
      </w:r>
      <w:r w:rsidR="00490F1F" w:rsidRPr="00E45522">
        <w:rPr>
          <w:rFonts w:asciiTheme="majorHAnsi" w:hAnsiTheme="majorHAnsi" w:cstheme="majorBidi"/>
          <w:sz w:val="20"/>
          <w:szCs w:val="20"/>
          <w:lang w:val="en-US"/>
        </w:rPr>
        <w:t> </w:t>
      </w:r>
    </w:p>
    <w:p w14:paraId="72F3B1DE" w14:textId="21597568" w:rsidR="00490F1F" w:rsidRPr="00E45522" w:rsidRDefault="00F92DE2" w:rsidP="00F963D0">
      <w:pPr>
        <w:pStyle w:val="Listeavsnitt"/>
        <w:numPr>
          <w:ilvl w:val="0"/>
          <w:numId w:val="4"/>
        </w:numPr>
        <w:ind w:left="1440"/>
        <w:rPr>
          <w:rFonts w:asciiTheme="majorHAnsi" w:hAnsiTheme="majorHAnsi" w:cstheme="majorBidi"/>
          <w:sz w:val="20"/>
          <w:szCs w:val="20"/>
          <w:lang w:val="en-US"/>
        </w:rPr>
      </w:pPr>
      <w:r w:rsidRPr="00E45522">
        <w:rPr>
          <w:rFonts w:asciiTheme="majorHAnsi" w:hAnsiTheme="majorHAnsi" w:cstheme="majorBidi"/>
          <w:sz w:val="20"/>
          <w:szCs w:val="20"/>
          <w:lang w:val="en-GB"/>
        </w:rPr>
        <w:t>Y</w:t>
      </w:r>
      <w:r w:rsidR="00490F1F" w:rsidRPr="00E45522">
        <w:rPr>
          <w:rFonts w:asciiTheme="majorHAnsi" w:hAnsiTheme="majorHAnsi" w:cstheme="majorBidi"/>
          <w:sz w:val="20"/>
          <w:szCs w:val="20"/>
          <w:lang w:val="en-GB"/>
        </w:rPr>
        <w:t>our motivation for wanting to explore this field</w:t>
      </w:r>
      <w:r w:rsidRPr="00E45522">
        <w:rPr>
          <w:rFonts w:asciiTheme="majorHAnsi" w:hAnsiTheme="majorHAnsi" w:cstheme="majorBidi"/>
          <w:sz w:val="20"/>
          <w:szCs w:val="20"/>
          <w:lang w:val="en-GB"/>
        </w:rPr>
        <w:t>.</w:t>
      </w:r>
      <w:r w:rsidR="00490F1F" w:rsidRPr="00E45522">
        <w:rPr>
          <w:rFonts w:asciiTheme="majorHAnsi" w:hAnsiTheme="majorHAnsi" w:cstheme="majorBidi"/>
          <w:sz w:val="20"/>
          <w:szCs w:val="20"/>
          <w:lang w:val="en-US"/>
        </w:rPr>
        <w:t> </w:t>
      </w:r>
    </w:p>
    <w:p w14:paraId="09FB765B" w14:textId="5628ADE2" w:rsidR="00490F1F" w:rsidRPr="00E45522" w:rsidRDefault="006D7805" w:rsidP="00F963D0">
      <w:pPr>
        <w:pStyle w:val="Listeavsnitt"/>
        <w:numPr>
          <w:ilvl w:val="0"/>
          <w:numId w:val="4"/>
        </w:numPr>
        <w:ind w:left="1440"/>
        <w:rPr>
          <w:rFonts w:asciiTheme="majorHAnsi" w:hAnsiTheme="majorHAnsi" w:cstheme="majorBidi"/>
          <w:sz w:val="20"/>
          <w:szCs w:val="20"/>
          <w:lang w:val="en-US"/>
        </w:rPr>
      </w:pPr>
      <w:r w:rsidRPr="00E45522">
        <w:rPr>
          <w:rFonts w:asciiTheme="majorHAnsi" w:hAnsiTheme="majorHAnsi" w:cstheme="majorBidi"/>
          <w:sz w:val="20"/>
          <w:szCs w:val="20"/>
          <w:lang w:val="en-GB"/>
        </w:rPr>
        <w:t xml:space="preserve">How do you imagine developing your choreographic interests in this master’s programme, and in what way is the broader context of KHIO suitable for your development?  </w:t>
      </w:r>
      <w:r w:rsidRPr="00E45522">
        <w:rPr>
          <w:rFonts w:asciiTheme="majorHAnsi" w:hAnsiTheme="majorHAnsi" w:cstheme="majorBidi"/>
          <w:sz w:val="20"/>
          <w:szCs w:val="20"/>
          <w:lang w:val="en-US"/>
        </w:rPr>
        <w:t> 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57339" w:rsidRPr="009B4418" w14:paraId="7388FD88" w14:textId="77777777" w:rsidTr="3363ED54">
        <w:tc>
          <w:tcPr>
            <w:tcW w:w="10600" w:type="dxa"/>
          </w:tcPr>
          <w:p w14:paraId="3AD4C72B" w14:textId="77777777" w:rsidR="00E57339" w:rsidRDefault="00E57339">
            <w:pPr>
              <w:rPr>
                <w:lang w:val="en-US"/>
              </w:rPr>
            </w:pPr>
          </w:p>
          <w:sdt>
            <w:sdtPr>
              <w:rPr>
                <w:lang w:val="en-US"/>
              </w:rPr>
              <w:id w:val="-368681716"/>
              <w:placeholder>
                <w:docPart w:val="9FD553E3A6784344821C476F54D3EBF8"/>
              </w:placeholder>
              <w:showingPlcHdr/>
            </w:sdtPr>
            <w:sdtEndPr/>
            <w:sdtContent>
              <w:p w14:paraId="0E04ACA4" w14:textId="5ACA953F" w:rsidR="00E57339" w:rsidRPr="009B4418" w:rsidRDefault="009B4418">
                <w:r>
                  <w:rPr>
                    <w:rStyle w:val="Plassholdertekst"/>
                  </w:rPr>
                  <w:t>Write here</w:t>
                </w:r>
              </w:p>
            </w:sdtContent>
          </w:sdt>
          <w:p w14:paraId="470D35CE" w14:textId="77777777" w:rsidR="00E57339" w:rsidRPr="009B4418" w:rsidRDefault="00E57339"/>
          <w:p w14:paraId="09C46B73" w14:textId="77777777" w:rsidR="00E57339" w:rsidRPr="009B4418" w:rsidRDefault="00E57339"/>
          <w:p w14:paraId="68DB4E77" w14:textId="77777777" w:rsidR="00E57339" w:rsidRPr="009B4418" w:rsidRDefault="00E57339"/>
          <w:p w14:paraId="757ECC78" w14:textId="77777777" w:rsidR="00E57339" w:rsidRPr="009B4418" w:rsidRDefault="00E57339"/>
          <w:p w14:paraId="357D837A" w14:textId="77777777" w:rsidR="00E57339" w:rsidRPr="009B4418" w:rsidRDefault="00E57339"/>
          <w:p w14:paraId="7901FEF6" w14:textId="77777777" w:rsidR="00E57339" w:rsidRPr="009B4418" w:rsidRDefault="00E57339"/>
          <w:p w14:paraId="60B9E30F" w14:textId="77777777" w:rsidR="00E57339" w:rsidRPr="009B4418" w:rsidRDefault="00E57339"/>
          <w:p w14:paraId="3C2FB1E3" w14:textId="77777777" w:rsidR="00E57339" w:rsidRPr="009B4418" w:rsidRDefault="00E57339"/>
          <w:p w14:paraId="757189AB" w14:textId="77777777" w:rsidR="00E57339" w:rsidRPr="009B4418" w:rsidRDefault="00E57339"/>
          <w:p w14:paraId="743C06AF" w14:textId="77777777" w:rsidR="00E57339" w:rsidRPr="009B4418" w:rsidRDefault="00E57339"/>
          <w:p w14:paraId="5946A56A" w14:textId="77777777" w:rsidR="00E57339" w:rsidRPr="009B4418" w:rsidRDefault="00E57339"/>
          <w:p w14:paraId="156D0D7B" w14:textId="77777777" w:rsidR="00E57339" w:rsidRPr="009B4418" w:rsidRDefault="00E57339"/>
          <w:p w14:paraId="1B5074F5" w14:textId="77777777" w:rsidR="00E57339" w:rsidRPr="009B4418" w:rsidRDefault="00E57339"/>
          <w:p w14:paraId="3A0D4346" w14:textId="77777777" w:rsidR="00E57339" w:rsidRPr="009B4418" w:rsidRDefault="00E57339"/>
          <w:p w14:paraId="42D2BBF7" w14:textId="77777777" w:rsidR="00E57339" w:rsidRPr="009B4418" w:rsidRDefault="00E57339"/>
          <w:p w14:paraId="7518BD1F" w14:textId="77777777" w:rsidR="00E57339" w:rsidRPr="009B4418" w:rsidRDefault="00E57339"/>
          <w:p w14:paraId="4268E61A" w14:textId="77777777" w:rsidR="00E57339" w:rsidRPr="009B4418" w:rsidRDefault="00E57339"/>
          <w:p w14:paraId="1E978556" w14:textId="77777777" w:rsidR="00E57339" w:rsidRPr="009B4418" w:rsidRDefault="00E57339"/>
          <w:p w14:paraId="61ABB84B" w14:textId="77777777" w:rsidR="00E57339" w:rsidRPr="009B4418" w:rsidRDefault="00E57339"/>
          <w:p w14:paraId="459548C6" w14:textId="77777777" w:rsidR="00E57339" w:rsidRPr="009B4418" w:rsidRDefault="00E57339"/>
          <w:p w14:paraId="5C393366" w14:textId="77777777" w:rsidR="00E57339" w:rsidRPr="009B4418" w:rsidRDefault="00E57339"/>
          <w:p w14:paraId="523465AA" w14:textId="77777777" w:rsidR="00E57339" w:rsidRPr="009B4418" w:rsidRDefault="00E57339"/>
          <w:p w14:paraId="3E04C885" w14:textId="77777777" w:rsidR="00E57339" w:rsidRPr="009B4418" w:rsidRDefault="00E57339"/>
          <w:p w14:paraId="457EDB6B" w14:textId="77777777" w:rsidR="00E57339" w:rsidRPr="009B4418" w:rsidRDefault="00E57339"/>
          <w:p w14:paraId="5B8F43E2" w14:textId="77777777" w:rsidR="00E57339" w:rsidRPr="009B4418" w:rsidRDefault="00E57339"/>
          <w:p w14:paraId="10A1D594" w14:textId="77777777" w:rsidR="00E57339" w:rsidRPr="009B4418" w:rsidRDefault="00E57339"/>
          <w:p w14:paraId="186AB6D8" w14:textId="77777777" w:rsidR="00E57339" w:rsidRPr="009B4418" w:rsidRDefault="00E57339"/>
          <w:p w14:paraId="6C4265CB" w14:textId="77777777" w:rsidR="00E57339" w:rsidRPr="009B4418" w:rsidRDefault="00E57339"/>
          <w:p w14:paraId="4C128205" w14:textId="77777777" w:rsidR="00E57339" w:rsidRPr="009B4418" w:rsidRDefault="00E57339"/>
          <w:p w14:paraId="580C31A8" w14:textId="77777777" w:rsidR="00E57339" w:rsidRPr="009B4418" w:rsidRDefault="00E57339"/>
          <w:p w14:paraId="4F960D2E" w14:textId="77777777" w:rsidR="00E57339" w:rsidRPr="009B4418" w:rsidRDefault="00E57339"/>
          <w:p w14:paraId="58A01A3C" w14:textId="77777777" w:rsidR="00E57339" w:rsidRPr="009B4418" w:rsidRDefault="00E57339"/>
          <w:p w14:paraId="62B0582C" w14:textId="77777777" w:rsidR="00E57339" w:rsidRPr="009B4418" w:rsidRDefault="00E57339"/>
          <w:p w14:paraId="2D57E852" w14:textId="77777777" w:rsidR="00E57339" w:rsidRPr="009B4418" w:rsidRDefault="00E57339"/>
          <w:p w14:paraId="44812B49" w14:textId="77777777" w:rsidR="00E57339" w:rsidRPr="009B4418" w:rsidRDefault="00E57339"/>
          <w:p w14:paraId="3418D4C9" w14:textId="77777777" w:rsidR="00E57339" w:rsidRPr="009B4418" w:rsidRDefault="00E57339"/>
          <w:p w14:paraId="439F09F4" w14:textId="77777777" w:rsidR="00E57339" w:rsidRPr="009B4418" w:rsidRDefault="00E57339"/>
          <w:p w14:paraId="0C293E26" w14:textId="77777777" w:rsidR="00E57339" w:rsidRPr="009B4418" w:rsidRDefault="00E57339"/>
          <w:p w14:paraId="6F0E2241" w14:textId="77777777" w:rsidR="00E57339" w:rsidRPr="009B4418" w:rsidRDefault="00E57339"/>
          <w:p w14:paraId="4F429A9B" w14:textId="77777777" w:rsidR="00E57339" w:rsidRPr="009B4418" w:rsidRDefault="00E57339"/>
          <w:p w14:paraId="2147B8C7" w14:textId="77777777" w:rsidR="00E57339" w:rsidRPr="009B4418" w:rsidRDefault="00E57339"/>
          <w:p w14:paraId="20B614D3" w14:textId="77777777" w:rsidR="00E57339" w:rsidRPr="009B4418" w:rsidRDefault="00E57339"/>
          <w:p w14:paraId="6C80ECA8" w14:textId="77777777" w:rsidR="00E57339" w:rsidRPr="009B4418" w:rsidRDefault="00E57339"/>
          <w:p w14:paraId="15C4185F" w14:textId="77777777" w:rsidR="00E57339" w:rsidRPr="009B4418" w:rsidRDefault="00E57339"/>
          <w:p w14:paraId="3AD367AC" w14:textId="77777777" w:rsidR="00E57339" w:rsidRPr="009B4418" w:rsidRDefault="00E57339"/>
          <w:p w14:paraId="51B70C01" w14:textId="77777777" w:rsidR="00E57339" w:rsidRPr="009B4418" w:rsidRDefault="00E57339"/>
          <w:p w14:paraId="6691697E" w14:textId="77777777" w:rsidR="00490F1F" w:rsidRPr="009B4418" w:rsidRDefault="00490F1F"/>
        </w:tc>
      </w:tr>
    </w:tbl>
    <w:p w14:paraId="608D2715" w14:textId="77777777" w:rsidR="00390A55" w:rsidRPr="009B4418" w:rsidRDefault="00390A55"/>
    <w:sectPr w:rsidR="00390A55" w:rsidRPr="009B4418" w:rsidSect="00390A55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6C"/>
    <w:multiLevelType w:val="hybridMultilevel"/>
    <w:tmpl w:val="AE046ED0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8025BF4"/>
    <w:multiLevelType w:val="hybridMultilevel"/>
    <w:tmpl w:val="EEA6F29E"/>
    <w:lvl w:ilvl="0" w:tplc="6058A512">
      <w:start w:val="1"/>
      <w:numFmt w:val="decimal"/>
      <w:lvlText w:val="%1."/>
      <w:lvlJc w:val="left"/>
      <w:pPr>
        <w:ind w:left="1440" w:hanging="360"/>
      </w:pPr>
    </w:lvl>
    <w:lvl w:ilvl="1" w:tplc="0CE4FEA8">
      <w:start w:val="1"/>
      <w:numFmt w:val="decimal"/>
      <w:lvlText w:val="%2."/>
      <w:lvlJc w:val="left"/>
      <w:pPr>
        <w:ind w:left="1440" w:hanging="360"/>
      </w:pPr>
    </w:lvl>
    <w:lvl w:ilvl="2" w:tplc="2DD84054">
      <w:start w:val="1"/>
      <w:numFmt w:val="decimal"/>
      <w:lvlText w:val="%3."/>
      <w:lvlJc w:val="left"/>
      <w:pPr>
        <w:ind w:left="1440" w:hanging="360"/>
      </w:pPr>
    </w:lvl>
    <w:lvl w:ilvl="3" w:tplc="645A609C">
      <w:start w:val="1"/>
      <w:numFmt w:val="decimal"/>
      <w:lvlText w:val="%4."/>
      <w:lvlJc w:val="left"/>
      <w:pPr>
        <w:ind w:left="1440" w:hanging="360"/>
      </w:pPr>
    </w:lvl>
    <w:lvl w:ilvl="4" w:tplc="D9BC8B5C">
      <w:start w:val="1"/>
      <w:numFmt w:val="decimal"/>
      <w:lvlText w:val="%5."/>
      <w:lvlJc w:val="left"/>
      <w:pPr>
        <w:ind w:left="1440" w:hanging="360"/>
      </w:pPr>
    </w:lvl>
    <w:lvl w:ilvl="5" w:tplc="C4D2430E">
      <w:start w:val="1"/>
      <w:numFmt w:val="decimal"/>
      <w:lvlText w:val="%6."/>
      <w:lvlJc w:val="left"/>
      <w:pPr>
        <w:ind w:left="1440" w:hanging="360"/>
      </w:pPr>
    </w:lvl>
    <w:lvl w:ilvl="6" w:tplc="EDB6261E">
      <w:start w:val="1"/>
      <w:numFmt w:val="decimal"/>
      <w:lvlText w:val="%7."/>
      <w:lvlJc w:val="left"/>
      <w:pPr>
        <w:ind w:left="1440" w:hanging="360"/>
      </w:pPr>
    </w:lvl>
    <w:lvl w:ilvl="7" w:tplc="B2445508">
      <w:start w:val="1"/>
      <w:numFmt w:val="decimal"/>
      <w:lvlText w:val="%8."/>
      <w:lvlJc w:val="left"/>
      <w:pPr>
        <w:ind w:left="1440" w:hanging="360"/>
      </w:pPr>
    </w:lvl>
    <w:lvl w:ilvl="8" w:tplc="AE383944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10136C35"/>
    <w:multiLevelType w:val="hybridMultilevel"/>
    <w:tmpl w:val="5E1A7D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B5764"/>
    <w:multiLevelType w:val="hybridMultilevel"/>
    <w:tmpl w:val="DD047570"/>
    <w:lvl w:ilvl="0" w:tplc="EB604B2E">
      <w:start w:val="1"/>
      <w:numFmt w:val="decimal"/>
      <w:lvlText w:val="%1."/>
      <w:lvlJc w:val="left"/>
      <w:pPr>
        <w:ind w:left="1440" w:hanging="360"/>
      </w:pPr>
    </w:lvl>
    <w:lvl w:ilvl="1" w:tplc="97ECA7A4">
      <w:start w:val="1"/>
      <w:numFmt w:val="decimal"/>
      <w:lvlText w:val="%2."/>
      <w:lvlJc w:val="left"/>
      <w:pPr>
        <w:ind w:left="1440" w:hanging="360"/>
      </w:pPr>
    </w:lvl>
    <w:lvl w:ilvl="2" w:tplc="CE9A6CFE">
      <w:start w:val="1"/>
      <w:numFmt w:val="decimal"/>
      <w:lvlText w:val="%3."/>
      <w:lvlJc w:val="left"/>
      <w:pPr>
        <w:ind w:left="1440" w:hanging="360"/>
      </w:pPr>
    </w:lvl>
    <w:lvl w:ilvl="3" w:tplc="C964AF48">
      <w:start w:val="1"/>
      <w:numFmt w:val="decimal"/>
      <w:lvlText w:val="%4."/>
      <w:lvlJc w:val="left"/>
      <w:pPr>
        <w:ind w:left="1440" w:hanging="360"/>
      </w:pPr>
    </w:lvl>
    <w:lvl w:ilvl="4" w:tplc="0F7A3A40">
      <w:start w:val="1"/>
      <w:numFmt w:val="decimal"/>
      <w:lvlText w:val="%5."/>
      <w:lvlJc w:val="left"/>
      <w:pPr>
        <w:ind w:left="1440" w:hanging="360"/>
      </w:pPr>
    </w:lvl>
    <w:lvl w:ilvl="5" w:tplc="FDF42844">
      <w:start w:val="1"/>
      <w:numFmt w:val="decimal"/>
      <w:lvlText w:val="%6."/>
      <w:lvlJc w:val="left"/>
      <w:pPr>
        <w:ind w:left="1440" w:hanging="360"/>
      </w:pPr>
    </w:lvl>
    <w:lvl w:ilvl="6" w:tplc="22D0ECA8">
      <w:start w:val="1"/>
      <w:numFmt w:val="decimal"/>
      <w:lvlText w:val="%7."/>
      <w:lvlJc w:val="left"/>
      <w:pPr>
        <w:ind w:left="1440" w:hanging="360"/>
      </w:pPr>
    </w:lvl>
    <w:lvl w:ilvl="7" w:tplc="96CC85D4">
      <w:start w:val="1"/>
      <w:numFmt w:val="decimal"/>
      <w:lvlText w:val="%8."/>
      <w:lvlJc w:val="left"/>
      <w:pPr>
        <w:ind w:left="1440" w:hanging="360"/>
      </w:pPr>
    </w:lvl>
    <w:lvl w:ilvl="8" w:tplc="8E3AAAE0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31D8683A"/>
    <w:multiLevelType w:val="multilevel"/>
    <w:tmpl w:val="99D4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07731D"/>
    <w:multiLevelType w:val="multilevel"/>
    <w:tmpl w:val="EE04C5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601032"/>
    <w:multiLevelType w:val="hybridMultilevel"/>
    <w:tmpl w:val="0032C3BC"/>
    <w:lvl w:ilvl="0" w:tplc="8DB254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65C08"/>
    <w:multiLevelType w:val="hybridMultilevel"/>
    <w:tmpl w:val="AEF44EE2"/>
    <w:lvl w:ilvl="0" w:tplc="8A4C2732">
      <w:start w:val="1"/>
      <w:numFmt w:val="decimal"/>
      <w:lvlText w:val="%1."/>
      <w:lvlJc w:val="left"/>
      <w:pPr>
        <w:ind w:left="1440" w:hanging="360"/>
      </w:pPr>
    </w:lvl>
    <w:lvl w:ilvl="1" w:tplc="09EE61BE">
      <w:start w:val="1"/>
      <w:numFmt w:val="decimal"/>
      <w:lvlText w:val="%2."/>
      <w:lvlJc w:val="left"/>
      <w:pPr>
        <w:ind w:left="1440" w:hanging="360"/>
      </w:pPr>
    </w:lvl>
    <w:lvl w:ilvl="2" w:tplc="4068323C">
      <w:start w:val="1"/>
      <w:numFmt w:val="decimal"/>
      <w:lvlText w:val="%3."/>
      <w:lvlJc w:val="left"/>
      <w:pPr>
        <w:ind w:left="1440" w:hanging="360"/>
      </w:pPr>
    </w:lvl>
    <w:lvl w:ilvl="3" w:tplc="A7BEA05E">
      <w:start w:val="1"/>
      <w:numFmt w:val="decimal"/>
      <w:lvlText w:val="%4."/>
      <w:lvlJc w:val="left"/>
      <w:pPr>
        <w:ind w:left="1440" w:hanging="360"/>
      </w:pPr>
    </w:lvl>
    <w:lvl w:ilvl="4" w:tplc="B334656A">
      <w:start w:val="1"/>
      <w:numFmt w:val="decimal"/>
      <w:lvlText w:val="%5."/>
      <w:lvlJc w:val="left"/>
      <w:pPr>
        <w:ind w:left="1440" w:hanging="360"/>
      </w:pPr>
    </w:lvl>
    <w:lvl w:ilvl="5" w:tplc="04D23208">
      <w:start w:val="1"/>
      <w:numFmt w:val="decimal"/>
      <w:lvlText w:val="%6."/>
      <w:lvlJc w:val="left"/>
      <w:pPr>
        <w:ind w:left="1440" w:hanging="360"/>
      </w:pPr>
    </w:lvl>
    <w:lvl w:ilvl="6" w:tplc="B4F25386">
      <w:start w:val="1"/>
      <w:numFmt w:val="decimal"/>
      <w:lvlText w:val="%7."/>
      <w:lvlJc w:val="left"/>
      <w:pPr>
        <w:ind w:left="1440" w:hanging="360"/>
      </w:pPr>
    </w:lvl>
    <w:lvl w:ilvl="7" w:tplc="9EB40168">
      <w:start w:val="1"/>
      <w:numFmt w:val="decimal"/>
      <w:lvlText w:val="%8."/>
      <w:lvlJc w:val="left"/>
      <w:pPr>
        <w:ind w:left="1440" w:hanging="360"/>
      </w:pPr>
    </w:lvl>
    <w:lvl w:ilvl="8" w:tplc="691AA00C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78593FA4"/>
    <w:multiLevelType w:val="hybridMultilevel"/>
    <w:tmpl w:val="0F520EF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7092102">
    <w:abstractNumId w:val="8"/>
  </w:num>
  <w:num w:numId="2" w16cid:durableId="1328903400">
    <w:abstractNumId w:val="4"/>
  </w:num>
  <w:num w:numId="3" w16cid:durableId="1137189242">
    <w:abstractNumId w:val="5"/>
  </w:num>
  <w:num w:numId="4" w16cid:durableId="1464498000">
    <w:abstractNumId w:val="0"/>
  </w:num>
  <w:num w:numId="5" w16cid:durableId="712539467">
    <w:abstractNumId w:val="7"/>
  </w:num>
  <w:num w:numId="6" w16cid:durableId="1852915693">
    <w:abstractNumId w:val="3"/>
  </w:num>
  <w:num w:numId="7" w16cid:durableId="981616392">
    <w:abstractNumId w:val="1"/>
  </w:num>
  <w:num w:numId="8" w16cid:durableId="1208376140">
    <w:abstractNumId w:val="2"/>
  </w:num>
  <w:num w:numId="9" w16cid:durableId="4638944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EpVs/vb3yvkBcW6BP+mzLd9v2QtXrg6QxP7Xl3JOL89nwc+hi5zmQt2audo4YRD1NnZBKFZGrW2TqVYupmUbgQ==" w:salt="jgklajDJkkrQ2rclq0ezI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39"/>
    <w:rsid w:val="0000748E"/>
    <w:rsid w:val="00023398"/>
    <w:rsid w:val="00072402"/>
    <w:rsid w:val="000954C2"/>
    <w:rsid w:val="000B19FE"/>
    <w:rsid w:val="000F5D8A"/>
    <w:rsid w:val="00114CF6"/>
    <w:rsid w:val="00132786"/>
    <w:rsid w:val="00134F75"/>
    <w:rsid w:val="001C1C51"/>
    <w:rsid w:val="00203A7E"/>
    <w:rsid w:val="00245325"/>
    <w:rsid w:val="00257F17"/>
    <w:rsid w:val="00292267"/>
    <w:rsid w:val="0029296D"/>
    <w:rsid w:val="00295B83"/>
    <w:rsid w:val="002D6BA5"/>
    <w:rsid w:val="002E6CD2"/>
    <w:rsid w:val="002E79C4"/>
    <w:rsid w:val="003155EA"/>
    <w:rsid w:val="00316479"/>
    <w:rsid w:val="003273D8"/>
    <w:rsid w:val="00386D41"/>
    <w:rsid w:val="0038724F"/>
    <w:rsid w:val="00390A55"/>
    <w:rsid w:val="0039755C"/>
    <w:rsid w:val="003F064A"/>
    <w:rsid w:val="003F2EB6"/>
    <w:rsid w:val="004045AD"/>
    <w:rsid w:val="00432DCF"/>
    <w:rsid w:val="00490F1F"/>
    <w:rsid w:val="004C1801"/>
    <w:rsid w:val="00501E24"/>
    <w:rsid w:val="00507FA0"/>
    <w:rsid w:val="00532A0C"/>
    <w:rsid w:val="0054133F"/>
    <w:rsid w:val="005503C9"/>
    <w:rsid w:val="00575365"/>
    <w:rsid w:val="005851A2"/>
    <w:rsid w:val="005B488A"/>
    <w:rsid w:val="005C4329"/>
    <w:rsid w:val="00607B8D"/>
    <w:rsid w:val="006430B4"/>
    <w:rsid w:val="00652FEB"/>
    <w:rsid w:val="006732E6"/>
    <w:rsid w:val="00685048"/>
    <w:rsid w:val="006C1E96"/>
    <w:rsid w:val="006D7805"/>
    <w:rsid w:val="00726E91"/>
    <w:rsid w:val="00797BC4"/>
    <w:rsid w:val="00810AA6"/>
    <w:rsid w:val="00847649"/>
    <w:rsid w:val="00861C6D"/>
    <w:rsid w:val="00861DFB"/>
    <w:rsid w:val="0087445B"/>
    <w:rsid w:val="00885086"/>
    <w:rsid w:val="008E129E"/>
    <w:rsid w:val="00946D06"/>
    <w:rsid w:val="009B4418"/>
    <w:rsid w:val="009B7789"/>
    <w:rsid w:val="009C6056"/>
    <w:rsid w:val="009C6F7D"/>
    <w:rsid w:val="009D185C"/>
    <w:rsid w:val="00A525B8"/>
    <w:rsid w:val="00A8162F"/>
    <w:rsid w:val="00A94C2A"/>
    <w:rsid w:val="00AB3E3E"/>
    <w:rsid w:val="00AC3F98"/>
    <w:rsid w:val="00B0432C"/>
    <w:rsid w:val="00B81475"/>
    <w:rsid w:val="00BB4C44"/>
    <w:rsid w:val="00BD376E"/>
    <w:rsid w:val="00C038D8"/>
    <w:rsid w:val="00C141BC"/>
    <w:rsid w:val="00C6630E"/>
    <w:rsid w:val="00CA4964"/>
    <w:rsid w:val="00CF5E01"/>
    <w:rsid w:val="00D31372"/>
    <w:rsid w:val="00D406AE"/>
    <w:rsid w:val="00D4410E"/>
    <w:rsid w:val="00D55A66"/>
    <w:rsid w:val="00D660A6"/>
    <w:rsid w:val="00DF5518"/>
    <w:rsid w:val="00E45522"/>
    <w:rsid w:val="00E57339"/>
    <w:rsid w:val="00EB44E8"/>
    <w:rsid w:val="00F021BF"/>
    <w:rsid w:val="00F573C4"/>
    <w:rsid w:val="00F62CB4"/>
    <w:rsid w:val="00F70486"/>
    <w:rsid w:val="00F92DE2"/>
    <w:rsid w:val="00F963D0"/>
    <w:rsid w:val="00FA5EEB"/>
    <w:rsid w:val="00FC0F48"/>
    <w:rsid w:val="00FC1A6A"/>
    <w:rsid w:val="00FC25FC"/>
    <w:rsid w:val="00FD664C"/>
    <w:rsid w:val="00FF5E34"/>
    <w:rsid w:val="04699841"/>
    <w:rsid w:val="074CDF17"/>
    <w:rsid w:val="0862CED4"/>
    <w:rsid w:val="08D290D8"/>
    <w:rsid w:val="13D0FCFC"/>
    <w:rsid w:val="17F729C8"/>
    <w:rsid w:val="19502CF7"/>
    <w:rsid w:val="1D5FF0F2"/>
    <w:rsid w:val="1F3B2315"/>
    <w:rsid w:val="219C4765"/>
    <w:rsid w:val="226295F0"/>
    <w:rsid w:val="290397F3"/>
    <w:rsid w:val="2A5DFCC6"/>
    <w:rsid w:val="3363ED54"/>
    <w:rsid w:val="3FFCFFFE"/>
    <w:rsid w:val="436FBED5"/>
    <w:rsid w:val="46912956"/>
    <w:rsid w:val="484A5DC6"/>
    <w:rsid w:val="4C83D89E"/>
    <w:rsid w:val="575249DA"/>
    <w:rsid w:val="584897B8"/>
    <w:rsid w:val="62372F79"/>
    <w:rsid w:val="6755ABD5"/>
    <w:rsid w:val="67C7148E"/>
    <w:rsid w:val="6A7048E4"/>
    <w:rsid w:val="748A45AA"/>
    <w:rsid w:val="7738EBBA"/>
    <w:rsid w:val="7ED2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CCC65B"/>
  <w14:defaultImageDpi w14:val="330"/>
  <w15:docId w15:val="{75F49B94-59E3-4FEB-8012-DD4416AA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nb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AA6"/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B7789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B7789"/>
    <w:rPr>
      <w:rFonts w:ascii="Lucida Grande" w:hAnsi="Lucida Grande" w:cs="Lucida Grande"/>
      <w:noProof/>
      <w:sz w:val="18"/>
      <w:szCs w:val="18"/>
      <w:lang w:eastAsia="en-US"/>
    </w:rPr>
  </w:style>
  <w:style w:type="table" w:styleId="Tabellrutenett">
    <w:name w:val="Table Grid"/>
    <w:basedOn w:val="Vanligtabell"/>
    <w:uiPriority w:val="59"/>
    <w:rsid w:val="00E5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57339"/>
    <w:pPr>
      <w:ind w:left="720"/>
      <w:contextualSpacing/>
    </w:pPr>
  </w:style>
  <w:style w:type="paragraph" w:customStyle="1" w:styleId="paragraph">
    <w:name w:val="paragraph"/>
    <w:basedOn w:val="Normal"/>
    <w:rsid w:val="00490F1F"/>
    <w:pPr>
      <w:spacing w:before="100" w:beforeAutospacing="1" w:after="100" w:afterAutospacing="1"/>
    </w:pPr>
    <w:rPr>
      <w:rFonts w:eastAsia="Times New Roman"/>
      <w:lang w:eastAsia="nb-NO"/>
    </w:rPr>
  </w:style>
  <w:style w:type="character" w:customStyle="1" w:styleId="normaltextrun">
    <w:name w:val="normaltextrun"/>
    <w:basedOn w:val="Standardskriftforavsnitt"/>
    <w:rsid w:val="00490F1F"/>
  </w:style>
  <w:style w:type="character" w:customStyle="1" w:styleId="eop">
    <w:name w:val="eop"/>
    <w:basedOn w:val="Standardskriftforavsnitt"/>
    <w:rsid w:val="00490F1F"/>
  </w:style>
  <w:style w:type="character" w:styleId="Hyperkobling">
    <w:name w:val="Hyperlink"/>
    <w:basedOn w:val="Standardskriftforavsnitt"/>
    <w:uiPriority w:val="99"/>
    <w:unhideWhenUsed/>
    <w:rsid w:val="00B0432C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C1C5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C1C5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C1C51"/>
    <w:rPr>
      <w:sz w:val="20"/>
      <w:szCs w:val="20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C1C5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C1C51"/>
    <w:rPr>
      <w:b/>
      <w:bCs/>
      <w:sz w:val="20"/>
      <w:szCs w:val="20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292267"/>
    <w:rPr>
      <w:color w:val="666666"/>
    </w:rPr>
  </w:style>
  <w:style w:type="paragraph" w:styleId="Revisjon">
    <w:name w:val="Revision"/>
    <w:hidden/>
    <w:uiPriority w:val="99"/>
    <w:semiHidden/>
    <w:rsid w:val="009C6F7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1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KHIO%20Maler\Word%202007%20og%202010\allround_ark+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7DF3BBD3854A6EB6C23D95DCE912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D5021F-AAB9-45ED-B78A-D8EC5530EB25}"/>
      </w:docPartPr>
      <w:docPartBody>
        <w:p w:rsidR="00622483" w:rsidRDefault="00273E33" w:rsidP="00273E33">
          <w:pPr>
            <w:pStyle w:val="EE7DF3BBD3854A6EB6C23D95DCE912DC2"/>
          </w:pPr>
          <w:r w:rsidRPr="00292267">
            <w:rPr>
              <w:rStyle w:val="Plassholdertekst"/>
              <w:lang w:val="en-US"/>
            </w:rPr>
            <w:t>Write here</w:t>
          </w:r>
        </w:p>
      </w:docPartBody>
    </w:docPart>
    <w:docPart>
      <w:docPartPr>
        <w:name w:val="E20C34C1DBB7452E954958F93521B9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0394C6-F429-4A7F-B0DB-DE03EF2C4CDF}"/>
      </w:docPartPr>
      <w:docPartBody>
        <w:p w:rsidR="00622483" w:rsidRDefault="00273E33" w:rsidP="00273E33">
          <w:pPr>
            <w:pStyle w:val="E20C34C1DBB7452E954958F93521B9602"/>
          </w:pPr>
          <w:r w:rsidRPr="00292267">
            <w:rPr>
              <w:rStyle w:val="Plassholdertekst"/>
              <w:lang w:val="en-US"/>
            </w:rPr>
            <w:t>Write here</w:t>
          </w:r>
        </w:p>
      </w:docPartBody>
    </w:docPart>
    <w:docPart>
      <w:docPartPr>
        <w:name w:val="DBB2F046C4784425AF0186AC5C26EB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FEB191-8E36-47E8-B44D-A1291366CCB8}"/>
      </w:docPartPr>
      <w:docPartBody>
        <w:p w:rsidR="00622483" w:rsidRDefault="00273E33" w:rsidP="00273E33">
          <w:pPr>
            <w:pStyle w:val="DBB2F046C4784425AF0186AC5C26EB631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7CEC15E5DAF54F1AB4311207C589B5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3EA271-DA13-4AD9-9412-66278B846D6C}"/>
      </w:docPartPr>
      <w:docPartBody>
        <w:p w:rsidR="00273E33" w:rsidRDefault="00273E33" w:rsidP="00273E33">
          <w:pPr>
            <w:pStyle w:val="7CEC15E5DAF54F1AB4311207C589B5C7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A30001CE67104D8BBEFAF822807281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65B5C5-CB2F-424B-9190-9CD061495A6D}"/>
      </w:docPartPr>
      <w:docPartBody>
        <w:p w:rsidR="00273E33" w:rsidRDefault="00273E33" w:rsidP="00273E33">
          <w:pPr>
            <w:pStyle w:val="A30001CE67104D8BBEFAF822807281FF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9FD553E3A6784344821C476F54D3EB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025A79-780C-438B-BCF5-4F402727CD4C}"/>
      </w:docPartPr>
      <w:docPartBody>
        <w:p w:rsidR="00273E33" w:rsidRDefault="00273E33" w:rsidP="00273E33">
          <w:pPr>
            <w:pStyle w:val="9FD553E3A6784344821C476F54D3EBF8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4D147A5C72054E9C85265FFDE1EAC0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8DAB4B-EDA7-452B-A23C-1882C8250C14}"/>
      </w:docPartPr>
      <w:docPartBody>
        <w:p w:rsidR="00D25C9E" w:rsidRDefault="001F0B09" w:rsidP="001F0B09">
          <w:pPr>
            <w:pStyle w:val="4D147A5C72054E9C85265FFDE1EAC0DE"/>
          </w:pPr>
          <w:r>
            <w:rPr>
              <w:rStyle w:val="Plassholdertekst"/>
            </w:rPr>
            <w:t>Write here</w:t>
          </w:r>
        </w:p>
      </w:docPartBody>
    </w:docPart>
    <w:docPart>
      <w:docPartPr>
        <w:name w:val="B8FC156ECC6A43E2825FF38489C7E3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20B54B-68CB-48CB-891B-D4D75F25F970}"/>
      </w:docPartPr>
      <w:docPartBody>
        <w:p w:rsidR="00D25C9E" w:rsidRDefault="001F0B09" w:rsidP="001F0B09">
          <w:pPr>
            <w:pStyle w:val="B8FC156ECC6A43E2825FF38489C7E3A4"/>
          </w:pPr>
          <w:r>
            <w:rPr>
              <w:rStyle w:val="Plassholdertekst"/>
            </w:rPr>
            <w:t>Write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83"/>
    <w:rsid w:val="001F0B09"/>
    <w:rsid w:val="00257F17"/>
    <w:rsid w:val="00273E33"/>
    <w:rsid w:val="00296AD3"/>
    <w:rsid w:val="002A193B"/>
    <w:rsid w:val="00575365"/>
    <w:rsid w:val="00622483"/>
    <w:rsid w:val="0087445B"/>
    <w:rsid w:val="00B5131D"/>
    <w:rsid w:val="00C15871"/>
    <w:rsid w:val="00D25C9E"/>
    <w:rsid w:val="00F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F0B09"/>
    <w:rPr>
      <w:color w:val="666666"/>
    </w:rPr>
  </w:style>
  <w:style w:type="paragraph" w:customStyle="1" w:styleId="EE7DF3BBD3854A6EB6C23D95DCE912DC2">
    <w:name w:val="EE7DF3BBD3854A6EB6C23D95DCE912DC2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E20C34C1DBB7452E954958F93521B9602">
    <w:name w:val="E20C34C1DBB7452E954958F93521B9602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DBB2F046C4784425AF0186AC5C26EB631">
    <w:name w:val="DBB2F046C4784425AF0186AC5C26EB631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7CEC15E5DAF54F1AB4311207C589B5C7">
    <w:name w:val="7CEC15E5DAF54F1AB4311207C589B5C7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A30001CE67104D8BBEFAF822807281FF">
    <w:name w:val="A30001CE67104D8BBEFAF822807281FF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9FD553E3A6784344821C476F54D3EBF8">
    <w:name w:val="9FD553E3A6784344821C476F54D3EBF8"/>
    <w:rsid w:val="00273E3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US"/>
      <w14:ligatures w14:val="none"/>
    </w:rPr>
  </w:style>
  <w:style w:type="paragraph" w:customStyle="1" w:styleId="4068CA2FD6D243209D2304BB32D4E2BA">
    <w:name w:val="4068CA2FD6D243209D2304BB32D4E2BA"/>
    <w:rsid w:val="001F0B09"/>
    <w:pPr>
      <w:spacing w:line="278" w:lineRule="auto"/>
    </w:pPr>
    <w:rPr>
      <w:sz w:val="24"/>
      <w:szCs w:val="24"/>
    </w:rPr>
  </w:style>
  <w:style w:type="paragraph" w:customStyle="1" w:styleId="166CCF53A23148C6B04F98EDCD44B575">
    <w:name w:val="166CCF53A23148C6B04F98EDCD44B575"/>
    <w:rsid w:val="001F0B09"/>
    <w:pPr>
      <w:spacing w:line="278" w:lineRule="auto"/>
    </w:pPr>
    <w:rPr>
      <w:sz w:val="24"/>
      <w:szCs w:val="24"/>
    </w:rPr>
  </w:style>
  <w:style w:type="paragraph" w:customStyle="1" w:styleId="88AE20406BBC479EB1D872D13ECAAC50">
    <w:name w:val="88AE20406BBC479EB1D872D13ECAAC50"/>
    <w:rsid w:val="001F0B09"/>
    <w:pPr>
      <w:spacing w:line="278" w:lineRule="auto"/>
    </w:pPr>
    <w:rPr>
      <w:sz w:val="24"/>
      <w:szCs w:val="24"/>
    </w:rPr>
  </w:style>
  <w:style w:type="paragraph" w:customStyle="1" w:styleId="4D147A5C72054E9C85265FFDE1EAC0DE">
    <w:name w:val="4D147A5C72054E9C85265FFDE1EAC0DE"/>
    <w:rsid w:val="001F0B09"/>
    <w:pPr>
      <w:spacing w:line="278" w:lineRule="auto"/>
    </w:pPr>
    <w:rPr>
      <w:sz w:val="24"/>
      <w:szCs w:val="24"/>
    </w:rPr>
  </w:style>
  <w:style w:type="paragraph" w:customStyle="1" w:styleId="B8FC156ECC6A43E2825FF38489C7E3A4">
    <w:name w:val="B8FC156ECC6A43E2825FF38489C7E3A4"/>
    <w:rsid w:val="001F0B09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allround_ark+logo</Template>
  <TotalTime>20</TotalTime>
  <Pages>3</Pages>
  <Words>293</Words>
  <Characters>1558</Characters>
  <Application>Microsoft Office Word</Application>
  <DocSecurity>2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Kunsthøgskolen i Oslo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Bie Lavik</dc:creator>
  <cp:keywords/>
  <dc:description/>
  <cp:lastModifiedBy>Christel Bie Lavik</cp:lastModifiedBy>
  <cp:revision>16</cp:revision>
  <cp:lastPrinted>2012-02-10T22:13:00Z</cp:lastPrinted>
  <dcterms:created xsi:type="dcterms:W3CDTF">2026-09-24T15:07:00Z</dcterms:created>
  <dcterms:modified xsi:type="dcterms:W3CDTF">2026-09-30T05:56:00Z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6c8c24-ab34-47ed-8c35-2ad744cc63c7_Enabled">
    <vt:lpwstr>true</vt:lpwstr>
  </property>
  <property fmtid="{D5CDD505-2E9C-101B-9397-08002B2CF9AE}" pid="3" name="MSIP_Label_9f6c8c24-ab34-47ed-8c35-2ad744cc63c7_SetDate">
    <vt:lpwstr>2024-09-25T11:52:39Z</vt:lpwstr>
  </property>
  <property fmtid="{D5CDD505-2E9C-101B-9397-08002B2CF9AE}" pid="4" name="MSIP_Label_9f6c8c24-ab34-47ed-8c35-2ad744cc63c7_Method">
    <vt:lpwstr>Standard</vt:lpwstr>
  </property>
  <property fmtid="{D5CDD505-2E9C-101B-9397-08002B2CF9AE}" pid="5" name="MSIP_Label_9f6c8c24-ab34-47ed-8c35-2ad744cc63c7_Name">
    <vt:lpwstr>Åpen informasjon</vt:lpwstr>
  </property>
  <property fmtid="{D5CDD505-2E9C-101B-9397-08002B2CF9AE}" pid="6" name="MSIP_Label_9f6c8c24-ab34-47ed-8c35-2ad744cc63c7_SiteId">
    <vt:lpwstr>631d405d-9825-4459-b5bc-d88848e60a69</vt:lpwstr>
  </property>
  <property fmtid="{D5CDD505-2E9C-101B-9397-08002B2CF9AE}" pid="7" name="MSIP_Label_9f6c8c24-ab34-47ed-8c35-2ad744cc63c7_ActionId">
    <vt:lpwstr>678e2b42-9c5e-41b5-a1a9-8aab6c8a2e12</vt:lpwstr>
  </property>
  <property fmtid="{D5CDD505-2E9C-101B-9397-08002B2CF9AE}" pid="8" name="MSIP_Label_9f6c8c24-ab34-47ed-8c35-2ad744cc63c7_ContentBits">
    <vt:lpwstr>0</vt:lpwstr>
  </property>
</Properties>
</file>