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DC18" w14:textId="77777777" w:rsidR="00245325" w:rsidRDefault="009B7789">
      <w:r>
        <w:rPr>
          <w:noProof/>
          <w:lang w:eastAsia="nb-NO"/>
        </w:rPr>
        <w:drawing>
          <wp:inline distT="0" distB="0" distL="0" distR="0" wp14:anchorId="22213E8D" wp14:editId="70696C9B">
            <wp:extent cx="2400300" cy="38100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IO_Merke_Graa_RGB.ep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C4BAC" w14:textId="7276834A" w:rsidR="00490F1F" w:rsidRPr="00490F1F" w:rsidRDefault="00B0432C" w:rsidP="7738EBBA">
      <w:pPr>
        <w:pStyle w:val="paragraph"/>
        <w:spacing w:before="0" w:beforeAutospacing="0" w:after="0" w:afterAutospacing="0"/>
        <w:textAlignment w:val="baseline"/>
        <w:rPr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</w:pPr>
      <w:r w:rsidRPr="7738EBBA">
        <w:rPr>
          <w:rStyle w:val="normaltextrun"/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  <w:t xml:space="preserve">Admissions form </w:t>
      </w:r>
      <w:r w:rsidR="00490F1F" w:rsidRPr="7738EBBA">
        <w:rPr>
          <w:rStyle w:val="normaltextrun"/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  <w:t xml:space="preserve">for applicants to the master’s programme in </w:t>
      </w:r>
      <w:r w:rsidR="004905AB">
        <w:rPr>
          <w:rStyle w:val="normaltextrun"/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  <w:t xml:space="preserve">Dance </w:t>
      </w:r>
      <w:r w:rsidR="226295F0" w:rsidRPr="7738EBBA">
        <w:rPr>
          <w:rStyle w:val="normaltextrun"/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  <w:t>202</w:t>
      </w:r>
      <w:r w:rsidR="00944E5C">
        <w:rPr>
          <w:rStyle w:val="normaltextrun"/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  <w:t>7</w:t>
      </w:r>
      <w:r w:rsidR="00490F1F" w:rsidRPr="7738EBBA">
        <w:rPr>
          <w:rStyle w:val="eop"/>
          <w:rFonts w:asciiTheme="majorHAnsi" w:eastAsiaTheme="majorEastAsia" w:hAnsiTheme="majorHAnsi" w:cstheme="majorBidi"/>
          <w:b/>
          <w:bCs/>
          <w:sz w:val="28"/>
          <w:szCs w:val="28"/>
          <w:lang w:val="en-US"/>
        </w:rPr>
        <w:t> </w:t>
      </w:r>
    </w:p>
    <w:p w14:paraId="251B09D6" w14:textId="77777777" w:rsidR="00490F1F" w:rsidRPr="00490F1F" w:rsidRDefault="00490F1F" w:rsidP="00490F1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i/>
          <w:iCs/>
          <w:sz w:val="22"/>
          <w:szCs w:val="22"/>
          <w:lang w:val="en-US"/>
        </w:rPr>
      </w:pPr>
      <w:r w:rsidRPr="00490F1F">
        <w:rPr>
          <w:rStyle w:val="normaltextrun"/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Deadline for uploading in the application portal ‘Søknadsweb”: </w:t>
      </w:r>
    </w:p>
    <w:p w14:paraId="458FDD60" w14:textId="1EE1EC0E" w:rsidR="00490F1F" w:rsidRPr="00490F1F" w:rsidRDefault="00490F1F" w:rsidP="00490F1F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i/>
          <w:iCs/>
          <w:sz w:val="16"/>
          <w:szCs w:val="16"/>
          <w:lang w:val="en-US"/>
        </w:rPr>
      </w:pPr>
      <w:r w:rsidRPr="00490F1F">
        <w:rPr>
          <w:rStyle w:val="normaltextrun"/>
          <w:rFonts w:asciiTheme="majorHAnsi" w:hAnsiTheme="majorHAnsi" w:cstheme="majorHAnsi"/>
          <w:i/>
          <w:iCs/>
          <w:sz w:val="22"/>
          <w:szCs w:val="22"/>
          <w:lang w:val="en-US"/>
        </w:rPr>
        <w:t>December 1st, 202</w:t>
      </w:r>
      <w:r w:rsidR="00944E5C">
        <w:rPr>
          <w:rStyle w:val="normaltextrun"/>
          <w:rFonts w:asciiTheme="majorHAnsi" w:hAnsiTheme="majorHAnsi" w:cstheme="majorHAnsi"/>
          <w:i/>
          <w:iCs/>
          <w:sz w:val="22"/>
          <w:szCs w:val="22"/>
          <w:lang w:val="en-US"/>
        </w:rPr>
        <w:t>6</w:t>
      </w:r>
      <w:r w:rsidRPr="00490F1F">
        <w:rPr>
          <w:rStyle w:val="normaltextrun"/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 (11:59 pm)</w:t>
      </w:r>
      <w:r w:rsidRPr="00490F1F">
        <w:rPr>
          <w:rStyle w:val="eop"/>
          <w:rFonts w:asciiTheme="majorHAnsi" w:hAnsiTheme="majorHAnsi" w:cstheme="majorHAnsi"/>
          <w:i/>
          <w:iCs/>
          <w:sz w:val="22"/>
          <w:szCs w:val="22"/>
          <w:lang w:val="en-US"/>
        </w:rPr>
        <w:t> </w:t>
      </w:r>
    </w:p>
    <w:p w14:paraId="265263D6" w14:textId="77777777" w:rsidR="00E57339" w:rsidRPr="00E57339" w:rsidRDefault="00E57339">
      <w:pPr>
        <w:rPr>
          <w:rFonts w:asciiTheme="majorHAnsi" w:hAnsiTheme="majorHAnsi" w:cstheme="majorHAnsi"/>
          <w:lang w:val="en-US"/>
        </w:rPr>
      </w:pPr>
    </w:p>
    <w:p w14:paraId="4C7BBE34" w14:textId="3B487BF1" w:rsidR="00C32945" w:rsidRDefault="00507FA0" w:rsidP="00490F1F">
      <w:pPr>
        <w:pStyle w:val="paragraph"/>
        <w:spacing w:before="0" w:beforeAutospacing="0" w:after="0" w:afterAutospacing="0"/>
        <w:textAlignment w:val="baseline"/>
        <w:rPr>
          <w:rStyle w:val="eop"/>
          <w:rFonts w:asciiTheme="majorHAnsi" w:hAnsiTheme="majorHAnsi" w:cstheme="majorHAnsi"/>
          <w:i/>
          <w:iCs/>
          <w:lang w:val="en-US"/>
        </w:rPr>
      </w:pPr>
      <w:r>
        <w:rPr>
          <w:rStyle w:val="normaltextrun"/>
          <w:rFonts w:asciiTheme="majorHAnsi" w:hAnsiTheme="majorHAnsi" w:cstheme="majorHAnsi"/>
          <w:i/>
          <w:iCs/>
          <w:lang w:val="en-US"/>
        </w:rPr>
        <w:t>Please f</w:t>
      </w:r>
      <w:r w:rsidR="00490F1F" w:rsidRPr="00490F1F">
        <w:rPr>
          <w:rStyle w:val="normaltextrun"/>
          <w:rFonts w:asciiTheme="majorHAnsi" w:hAnsiTheme="majorHAnsi" w:cstheme="majorHAnsi"/>
          <w:i/>
          <w:iCs/>
          <w:lang w:val="en-US"/>
        </w:rPr>
        <w:t xml:space="preserve">ill out all the required </w:t>
      </w:r>
      <w:r w:rsidR="00685048">
        <w:rPr>
          <w:rStyle w:val="normaltextrun"/>
          <w:rFonts w:asciiTheme="majorHAnsi" w:hAnsiTheme="majorHAnsi" w:cstheme="majorHAnsi"/>
          <w:i/>
          <w:iCs/>
          <w:lang w:val="en-US"/>
        </w:rPr>
        <w:t>fields and tasks</w:t>
      </w:r>
      <w:r w:rsidR="00490F1F" w:rsidRPr="00490F1F">
        <w:rPr>
          <w:rStyle w:val="normaltextrun"/>
          <w:rFonts w:asciiTheme="majorHAnsi" w:hAnsiTheme="majorHAnsi" w:cstheme="majorHAnsi"/>
          <w:i/>
          <w:iCs/>
          <w:lang w:val="en-US"/>
        </w:rPr>
        <w:t xml:space="preserve"> listed below</w:t>
      </w:r>
      <w:r w:rsidR="00C32945">
        <w:rPr>
          <w:rStyle w:val="normaltextrun"/>
          <w:rFonts w:asciiTheme="majorHAnsi" w:hAnsiTheme="majorHAnsi" w:cstheme="majorHAnsi"/>
          <w:i/>
          <w:iCs/>
          <w:lang w:val="en-US"/>
        </w:rPr>
        <w:t xml:space="preserve"> (</w:t>
      </w:r>
      <w:r w:rsidR="0032331E">
        <w:rPr>
          <w:rStyle w:val="normaltextrun"/>
          <w:rFonts w:asciiTheme="majorHAnsi" w:hAnsiTheme="majorHAnsi" w:cstheme="majorHAnsi"/>
          <w:i/>
          <w:iCs/>
          <w:lang w:val="en-US"/>
        </w:rPr>
        <w:t>1-</w:t>
      </w:r>
      <w:r w:rsidR="00B56883">
        <w:rPr>
          <w:rStyle w:val="normaltextrun"/>
          <w:rFonts w:asciiTheme="majorHAnsi" w:hAnsiTheme="majorHAnsi" w:cstheme="majorHAnsi"/>
          <w:i/>
          <w:iCs/>
          <w:lang w:val="en-US"/>
        </w:rPr>
        <w:t>5</w:t>
      </w:r>
      <w:r w:rsidR="0032331E">
        <w:rPr>
          <w:rStyle w:val="normaltextrun"/>
          <w:rFonts w:asciiTheme="majorHAnsi" w:hAnsiTheme="majorHAnsi" w:cstheme="majorHAnsi"/>
          <w:i/>
          <w:iCs/>
          <w:lang w:val="en-US"/>
        </w:rPr>
        <w:t>)</w:t>
      </w:r>
      <w:r w:rsidR="00490F1F" w:rsidRPr="00490F1F">
        <w:rPr>
          <w:rStyle w:val="normaltextrun"/>
          <w:rFonts w:asciiTheme="majorHAnsi" w:hAnsiTheme="majorHAnsi" w:cstheme="majorHAnsi"/>
          <w:i/>
          <w:iCs/>
          <w:lang w:val="en-US"/>
        </w:rPr>
        <w:t>.</w:t>
      </w:r>
      <w:r w:rsidR="00490F1F" w:rsidRPr="00490F1F">
        <w:rPr>
          <w:rStyle w:val="eop"/>
          <w:rFonts w:asciiTheme="majorHAnsi" w:hAnsiTheme="majorHAnsi" w:cstheme="majorHAnsi"/>
          <w:i/>
          <w:iCs/>
          <w:lang w:val="en-US"/>
        </w:rPr>
        <w:t> </w:t>
      </w:r>
    </w:p>
    <w:p w14:paraId="2D0F925D" w14:textId="77777777" w:rsidR="00C32945" w:rsidRDefault="00C32945" w:rsidP="00490F1F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i/>
          <w:iCs/>
          <w:sz w:val="16"/>
          <w:szCs w:val="16"/>
          <w:lang w:val="en-US"/>
        </w:rPr>
      </w:pPr>
    </w:p>
    <w:p w14:paraId="3D87B771" w14:textId="77777777" w:rsidR="00C32945" w:rsidRPr="00490F1F" w:rsidRDefault="00C32945" w:rsidP="00490F1F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i/>
          <w:iCs/>
          <w:sz w:val="16"/>
          <w:szCs w:val="16"/>
          <w:lang w:val="en-US"/>
        </w:rPr>
      </w:pPr>
    </w:p>
    <w:p w14:paraId="14376019" w14:textId="07608EBA" w:rsidR="00E57339" w:rsidRPr="00C32945" w:rsidRDefault="00E57339" w:rsidP="00C32945">
      <w:pPr>
        <w:pStyle w:val="Listeavsnitt"/>
        <w:numPr>
          <w:ilvl w:val="0"/>
          <w:numId w:val="10"/>
        </w:numPr>
        <w:rPr>
          <w:rFonts w:asciiTheme="majorHAnsi" w:hAnsiTheme="majorHAnsi" w:cstheme="majorHAnsi"/>
          <w:b/>
          <w:bCs/>
          <w:lang w:val="en-US"/>
        </w:rPr>
      </w:pPr>
      <w:r w:rsidRPr="00C32945">
        <w:rPr>
          <w:rFonts w:asciiTheme="majorHAnsi" w:hAnsiTheme="majorHAnsi" w:cstheme="majorHAnsi"/>
          <w:b/>
          <w:bCs/>
          <w:lang w:val="en-US"/>
        </w:rPr>
        <w:t>Applicant information</w:t>
      </w:r>
    </w:p>
    <w:p w14:paraId="687A749B" w14:textId="77777777" w:rsidR="00C32945" w:rsidRPr="00490F1F" w:rsidRDefault="00C32945" w:rsidP="00490F1F">
      <w:pPr>
        <w:rPr>
          <w:rFonts w:asciiTheme="majorHAnsi" w:hAnsiTheme="majorHAnsi" w:cstheme="majorHAnsi"/>
          <w:b/>
          <w:bCs/>
          <w:lang w:val="en-US"/>
        </w:rPr>
      </w:pPr>
    </w:p>
    <w:tbl>
      <w:tblPr>
        <w:tblStyle w:val="Tabellrutenett"/>
        <w:tblW w:w="10464" w:type="dxa"/>
        <w:tblLook w:val="04A0" w:firstRow="1" w:lastRow="0" w:firstColumn="1" w:lastColumn="0" w:noHBand="0" w:noVBand="1"/>
      </w:tblPr>
      <w:tblGrid>
        <w:gridCol w:w="3450"/>
        <w:gridCol w:w="7014"/>
      </w:tblGrid>
      <w:tr w:rsidR="00D660A6" w:rsidRPr="00F92DE2" w14:paraId="54F70C0B" w14:textId="77777777" w:rsidTr="00292267">
        <w:trPr>
          <w:trHeight w:val="5483"/>
        </w:trPr>
        <w:tc>
          <w:tcPr>
            <w:tcW w:w="3450" w:type="dxa"/>
          </w:tcPr>
          <w:p w14:paraId="65455833" w14:textId="77777777" w:rsidR="00490F1F" w:rsidRDefault="00490F1F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  <w:p w14:paraId="5DC116BF" w14:textId="77777777" w:rsidR="00490F1F" w:rsidRDefault="00490F1F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  <w:p w14:paraId="7651EA8C" w14:textId="305591A4" w:rsidR="00E57339" w:rsidRDefault="00490F1F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lang w:val="en-US"/>
              </w:rPr>
              <w:t>First name</w:t>
            </w:r>
            <w:r w:rsidR="00E57339">
              <w:rPr>
                <w:rFonts w:asciiTheme="majorHAnsi" w:hAnsiTheme="majorHAnsi" w:cstheme="majorHAnsi"/>
                <w:b/>
                <w:bCs/>
                <w:lang w:val="en-US"/>
              </w:rPr>
              <w:t>:</w:t>
            </w:r>
          </w:p>
          <w:sdt>
            <w:sdtPr>
              <w:rPr>
                <w:rFonts w:asciiTheme="majorHAnsi" w:hAnsiTheme="majorHAnsi" w:cstheme="majorBidi"/>
                <w:b/>
                <w:bCs/>
              </w:rPr>
              <w:id w:val="-825274132"/>
              <w:placeholder>
                <w:docPart w:val="EE7DF3BBD3854A6EB6C23D95DCE912DC"/>
              </w:placeholder>
              <w:showingPlcHdr/>
            </w:sdtPr>
            <w:sdtEndPr/>
            <w:sdtContent>
              <w:p w14:paraId="23D21289" w14:textId="1E1B406A" w:rsidR="00292267" w:rsidRPr="00292267" w:rsidRDefault="00292267" w:rsidP="3363ED54">
                <w:pPr>
                  <w:rPr>
                    <w:color w:val="666666"/>
                    <w:lang w:val="en-US"/>
                  </w:rPr>
                </w:pPr>
                <w:r w:rsidRPr="00292267">
                  <w:rPr>
                    <w:rStyle w:val="Plassholdertekst"/>
                    <w:lang w:val="en-US"/>
                  </w:rPr>
                  <w:t>Write here</w:t>
                </w:r>
              </w:p>
            </w:sdtContent>
          </w:sdt>
          <w:p w14:paraId="32AF8315" w14:textId="41A0EDCA" w:rsidR="00E57339" w:rsidRPr="00292267" w:rsidRDefault="00E57339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292267">
              <w:rPr>
                <w:rFonts w:asciiTheme="majorHAnsi" w:hAnsiTheme="majorHAnsi" w:cstheme="majorHAnsi"/>
                <w:b/>
                <w:bCs/>
                <w:lang w:val="en-US"/>
              </w:rPr>
              <w:t>Last name:</w:t>
            </w:r>
          </w:p>
          <w:sdt>
            <w:sdtPr>
              <w:rPr>
                <w:rFonts w:asciiTheme="majorHAnsi" w:hAnsiTheme="majorHAnsi" w:cstheme="majorBidi"/>
                <w:b/>
                <w:bCs/>
                <w:lang w:val="en-US"/>
              </w:rPr>
              <w:id w:val="-1763062501"/>
              <w:placeholder>
                <w:docPart w:val="E20C34C1DBB7452E954958F93521B960"/>
              </w:placeholder>
              <w:showingPlcHdr/>
            </w:sdtPr>
            <w:sdtEndPr/>
            <w:sdtContent>
              <w:p w14:paraId="34BAF48F" w14:textId="65D18779" w:rsidR="00E57339" w:rsidRPr="00292267" w:rsidRDefault="00292267" w:rsidP="3363ED54">
                <w:pPr>
                  <w:rPr>
                    <w:rFonts w:asciiTheme="majorHAnsi" w:hAnsiTheme="majorHAnsi" w:cstheme="majorBidi"/>
                    <w:b/>
                    <w:bCs/>
                    <w:lang w:val="en-US"/>
                  </w:rPr>
                </w:pPr>
                <w:r w:rsidRPr="00292267">
                  <w:rPr>
                    <w:rStyle w:val="Plassholdertekst"/>
                    <w:lang w:val="en-US"/>
                  </w:rPr>
                  <w:t>Write here</w:t>
                </w:r>
              </w:p>
            </w:sdtContent>
          </w:sdt>
          <w:p w14:paraId="180C401C" w14:textId="3E4D0A68" w:rsidR="3363ED54" w:rsidRPr="00292267" w:rsidRDefault="3363ED54" w:rsidP="3363ED54">
            <w:pPr>
              <w:rPr>
                <w:rFonts w:asciiTheme="majorHAnsi" w:hAnsiTheme="majorHAnsi" w:cstheme="majorBidi"/>
                <w:b/>
                <w:bCs/>
                <w:lang w:val="en-US"/>
              </w:rPr>
            </w:pPr>
          </w:p>
          <w:p w14:paraId="070DAAF0" w14:textId="4CEA166C" w:rsidR="00E57339" w:rsidRDefault="00E57339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lang w:val="en-US"/>
              </w:rPr>
              <w:t>Application number (6 digits from Søknadsweb):</w:t>
            </w:r>
          </w:p>
          <w:sdt>
            <w:sdtPr>
              <w:rPr>
                <w:rFonts w:asciiTheme="majorHAnsi" w:hAnsiTheme="majorHAnsi" w:cstheme="majorHAnsi"/>
                <w:b/>
                <w:bCs/>
                <w:lang w:val="en-US"/>
              </w:rPr>
              <w:id w:val="215859052"/>
              <w:placeholder>
                <w:docPart w:val="DBB2F046C4784425AF0186AC5C26EB63"/>
              </w:placeholder>
              <w:showingPlcHdr/>
            </w:sdtPr>
            <w:sdtEndPr/>
            <w:sdtContent>
              <w:p w14:paraId="720E6145" w14:textId="45C89FA6" w:rsidR="00E57339" w:rsidRPr="00292267" w:rsidRDefault="00292267" w:rsidP="00E57339">
                <w:pPr>
                  <w:rPr>
                    <w:rFonts w:asciiTheme="majorHAnsi" w:hAnsiTheme="majorHAnsi" w:cstheme="majorHAnsi"/>
                    <w:b/>
                    <w:bCs/>
                  </w:rPr>
                </w:pPr>
                <w:r>
                  <w:rPr>
                    <w:rStyle w:val="Plassholdertekst"/>
                  </w:rPr>
                  <w:t>Write here</w:t>
                </w:r>
              </w:p>
            </w:sdtContent>
          </w:sdt>
          <w:p w14:paraId="6291A141" w14:textId="7597367B" w:rsidR="00E57339" w:rsidRPr="00292267" w:rsidRDefault="00E57339" w:rsidP="00E57339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7014" w:type="dxa"/>
          </w:tcPr>
          <w:p w14:paraId="26E82851" w14:textId="77777777" w:rsidR="00E57339" w:rsidRDefault="00E57339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lang w:val="en-US"/>
              </w:rPr>
              <w:t>Upload your profile picture:</w:t>
            </w:r>
          </w:p>
          <w:p w14:paraId="39E80AFB" w14:textId="6F49846A" w:rsidR="00E57339" w:rsidRPr="00292267" w:rsidRDefault="00490F1F" w:rsidP="00E57339">
            <w:pPr>
              <w:rPr>
                <w:rFonts w:asciiTheme="majorHAnsi" w:hAnsiTheme="majorHAnsi" w:cstheme="majorHAnsi"/>
                <w:b/>
                <w:bCs/>
                <w:i/>
                <w:iCs/>
                <w:lang w:val="en-US"/>
              </w:rPr>
            </w:pPr>
            <w:r w:rsidRPr="00072402">
              <w:rPr>
                <w:rStyle w:val="normaltextrun"/>
                <w:rFonts w:ascii="Calibri" w:hAnsi="Calibri" w:cs="Calibri"/>
                <w:i/>
                <w:iCs/>
                <w:color w:val="37424A"/>
                <w:sz w:val="20"/>
                <w:szCs w:val="20"/>
                <w:shd w:val="clear" w:color="auto" w:fill="FFFFFF"/>
                <w:lang w:val="en-GB"/>
              </w:rPr>
              <w:t xml:space="preserve">A portrait of yourself. Your face must </w:t>
            </w:r>
            <w:r w:rsidR="00B81475">
              <w:rPr>
                <w:rStyle w:val="normaltextrun"/>
                <w:rFonts w:ascii="Calibri" w:hAnsi="Calibri" w:cs="Calibri"/>
                <w:i/>
                <w:iCs/>
                <w:color w:val="37424A"/>
                <w:sz w:val="20"/>
                <w:szCs w:val="20"/>
                <w:shd w:val="clear" w:color="auto" w:fill="FFFFFF"/>
                <w:lang w:val="en-GB"/>
              </w:rPr>
              <w:t>be clearly visible s</w:t>
            </w:r>
            <w:r w:rsidRPr="00072402">
              <w:rPr>
                <w:rStyle w:val="normaltextrun"/>
                <w:rFonts w:ascii="Calibri" w:hAnsi="Calibri" w:cs="Calibri"/>
                <w:i/>
                <w:iCs/>
                <w:color w:val="37424A"/>
                <w:sz w:val="20"/>
                <w:szCs w:val="20"/>
                <w:shd w:val="clear" w:color="auto" w:fill="FFFFFF"/>
                <w:lang w:val="en-GB"/>
              </w:rPr>
              <w:t>o that the committee can easily recognize you.</w:t>
            </w:r>
            <w:r w:rsidRPr="00072402">
              <w:rPr>
                <w:rStyle w:val="eop"/>
                <w:rFonts w:ascii="Calibri" w:hAnsi="Calibri" w:cs="Calibri"/>
                <w:i/>
                <w:iCs/>
                <w:color w:val="37424A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  <w:p w14:paraId="3559FB77" w14:textId="77777777" w:rsidR="00E57339" w:rsidRDefault="00E57339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  <w:sdt>
            <w:sdtPr>
              <w:rPr>
                <w:rFonts w:asciiTheme="majorHAnsi" w:hAnsiTheme="majorHAnsi" w:cstheme="majorHAnsi"/>
                <w:b/>
                <w:bCs/>
                <w:lang w:val="en-US"/>
              </w:rPr>
              <w:id w:val="-1549832918"/>
              <w:showingPlcHdr/>
              <w:picture/>
            </w:sdtPr>
            <w:sdtEndPr/>
            <w:sdtContent>
              <w:p w14:paraId="1ADF01CF" w14:textId="0C57A6DD" w:rsidR="00E57339" w:rsidRDefault="00292267" w:rsidP="00E57339">
                <w:pPr>
                  <w:rPr>
                    <w:rFonts w:asciiTheme="majorHAnsi" w:hAnsiTheme="majorHAnsi" w:cstheme="majorHAnsi"/>
                    <w:b/>
                    <w:bCs/>
                    <w:lang w:val="en-US"/>
                  </w:rPr>
                </w:pPr>
                <w:r>
                  <w:rPr>
                    <w:rFonts w:asciiTheme="majorHAnsi" w:hAnsiTheme="majorHAnsi" w:cstheme="majorHAnsi"/>
                    <w:b/>
                    <w:bCs/>
                    <w:noProof/>
                    <w:lang w:val="en-US"/>
                  </w:rPr>
                  <w:drawing>
                    <wp:inline distT="0" distB="0" distL="0" distR="0" wp14:anchorId="78A5170A" wp14:editId="70C922D0">
                      <wp:extent cx="3286125" cy="3286125"/>
                      <wp:effectExtent l="0" t="0" r="9525" b="9525"/>
                      <wp:docPr id="1642966124" name="Bild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86125" cy="3286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7E41B46" w14:textId="0A6ED61D" w:rsidR="00E57339" w:rsidRDefault="00E57339" w:rsidP="00E57339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</w:tc>
      </w:tr>
    </w:tbl>
    <w:p w14:paraId="5702DA5F" w14:textId="77777777" w:rsidR="00E57339" w:rsidRDefault="00E57339" w:rsidP="00E57339">
      <w:pPr>
        <w:rPr>
          <w:rFonts w:asciiTheme="majorHAnsi" w:hAnsiTheme="majorHAnsi" w:cstheme="majorHAnsi"/>
          <w:b/>
          <w:bCs/>
          <w:lang w:val="en-US"/>
        </w:rPr>
      </w:pPr>
    </w:p>
    <w:p w14:paraId="71D18628" w14:textId="586927D3" w:rsidR="00B054BA" w:rsidRPr="00B054BA" w:rsidRDefault="00B054BA" w:rsidP="00B054BA">
      <w:pPr>
        <w:pStyle w:val="Listeavsnitt"/>
        <w:numPr>
          <w:ilvl w:val="0"/>
          <w:numId w:val="10"/>
        </w:numPr>
        <w:rPr>
          <w:rFonts w:asciiTheme="majorHAnsi" w:hAnsiTheme="majorHAnsi" w:cstheme="majorHAnsi"/>
          <w:b/>
          <w:bCs/>
          <w:lang w:val="en-US"/>
        </w:rPr>
      </w:pPr>
      <w:r w:rsidRPr="00B054BA">
        <w:rPr>
          <w:rFonts w:asciiTheme="majorHAnsi" w:hAnsiTheme="majorHAnsi" w:cstheme="majorHAnsi"/>
          <w:b/>
          <w:bCs/>
          <w:lang w:val="en-US"/>
        </w:rPr>
        <w:t>Specify physical or online audition</w:t>
      </w:r>
    </w:p>
    <w:p w14:paraId="0E14A026" w14:textId="77777777" w:rsidR="00B054BA" w:rsidRPr="00F963D0" w:rsidRDefault="00B054BA" w:rsidP="00B054BA">
      <w:pPr>
        <w:pStyle w:val="Listeavsnitt"/>
        <w:rPr>
          <w:rFonts w:asciiTheme="majorHAnsi" w:hAnsiTheme="majorHAnsi" w:cstheme="majorHAnsi"/>
          <w:b/>
          <w:bCs/>
          <w:lang w:val="en-US"/>
        </w:rPr>
      </w:pPr>
      <w:r w:rsidRPr="00F963D0">
        <w:rPr>
          <w:rFonts w:asciiTheme="majorHAnsi" w:hAnsiTheme="majorHAnsi" w:cstheme="majorHAnsi"/>
          <w:sz w:val="20"/>
          <w:szCs w:val="20"/>
          <w:lang w:val="en-US"/>
        </w:rPr>
        <w:t>If you can only do an online audition, indicate this in the form</w:t>
      </w:r>
      <w:r>
        <w:rPr>
          <w:rFonts w:asciiTheme="majorHAnsi" w:hAnsiTheme="majorHAnsi" w:cstheme="majorHAnsi"/>
          <w:sz w:val="20"/>
          <w:szCs w:val="20"/>
          <w:lang w:val="en-US"/>
        </w:rPr>
        <w:t xml:space="preserve"> with an x.</w:t>
      </w:r>
    </w:p>
    <w:tbl>
      <w:tblPr>
        <w:tblStyle w:val="Tabellrutenett"/>
        <w:tblW w:w="4106" w:type="dxa"/>
        <w:tblInd w:w="607" w:type="dxa"/>
        <w:tblLook w:val="04A0" w:firstRow="1" w:lastRow="0" w:firstColumn="1" w:lastColumn="0" w:noHBand="0" w:noVBand="1"/>
      </w:tblPr>
      <w:tblGrid>
        <w:gridCol w:w="2972"/>
        <w:gridCol w:w="1134"/>
      </w:tblGrid>
      <w:tr w:rsidR="00B054BA" w:rsidRPr="00E45522" w14:paraId="36AD4319" w14:textId="77777777" w:rsidTr="006F2765">
        <w:trPr>
          <w:trHeight w:val="356"/>
        </w:trPr>
        <w:tc>
          <w:tcPr>
            <w:tcW w:w="2972" w:type="dxa"/>
            <w:vAlign w:val="center"/>
          </w:tcPr>
          <w:p w14:paraId="48508FC5" w14:textId="77777777" w:rsidR="00B054BA" w:rsidRPr="002E6CD2" w:rsidRDefault="00B054BA" w:rsidP="006F2765">
            <w:pPr>
              <w:rPr>
                <w:rFonts w:asciiTheme="majorHAnsi" w:hAnsiTheme="majorHAnsi" w:cstheme="majorHAnsi"/>
                <w:b/>
                <w:bCs/>
              </w:rPr>
            </w:pPr>
            <w:r w:rsidRPr="002E6CD2">
              <w:rPr>
                <w:rFonts w:asciiTheme="majorHAnsi" w:hAnsiTheme="majorHAnsi" w:cstheme="majorHAnsi"/>
                <w:b/>
                <w:bCs/>
              </w:rPr>
              <w:t>Physical audition:</w:t>
            </w:r>
          </w:p>
        </w:tc>
        <w:sdt>
          <w:sdtPr>
            <w:rPr>
              <w:rFonts w:asciiTheme="majorHAnsi" w:hAnsiTheme="majorHAnsi" w:cstheme="majorHAnsi"/>
            </w:rPr>
            <w:id w:val="361788685"/>
            <w:placeholder>
              <w:docPart w:val="9078989A6AF944B5BE3BA8C87A6F94A9"/>
            </w:placeholder>
          </w:sdtPr>
          <w:sdtContent>
            <w:tc>
              <w:tcPr>
                <w:tcW w:w="1134" w:type="dxa"/>
                <w:vAlign w:val="center"/>
              </w:tcPr>
              <w:p w14:paraId="55A85AB9" w14:textId="77777777" w:rsidR="00B054BA" w:rsidRPr="00E45522" w:rsidRDefault="00B054BA" w:rsidP="006F2765">
                <w:pPr>
                  <w:rPr>
                    <w:rFonts w:asciiTheme="majorHAnsi" w:hAnsiTheme="majorHAnsi" w:cstheme="majorHAnsi"/>
                  </w:rPr>
                </w:pPr>
                <w:r>
                  <w:rPr>
                    <w:rFonts w:asciiTheme="majorHAnsi" w:hAnsiTheme="majorHAnsi" w:cstheme="majorHAnsi"/>
                  </w:rPr>
                  <w:t xml:space="preserve">        </w:t>
                </w:r>
                <w:r>
                  <w:rPr>
                    <w:rFonts w:ascii="Segoe UI Symbol" w:hAnsi="Segoe UI Symbol" w:cstheme="majorHAnsi"/>
                  </w:rPr>
                  <w:t>⃞</w:t>
                </w:r>
              </w:p>
            </w:tc>
          </w:sdtContent>
        </w:sdt>
      </w:tr>
      <w:tr w:rsidR="00B054BA" w:rsidRPr="00E45522" w14:paraId="68A4CF8F" w14:textId="77777777" w:rsidTr="006F2765">
        <w:trPr>
          <w:trHeight w:val="356"/>
        </w:trPr>
        <w:tc>
          <w:tcPr>
            <w:tcW w:w="2972" w:type="dxa"/>
            <w:vAlign w:val="center"/>
          </w:tcPr>
          <w:p w14:paraId="2FF3F265" w14:textId="77777777" w:rsidR="00B054BA" w:rsidRPr="002E6CD2" w:rsidRDefault="00B054BA" w:rsidP="006F2765">
            <w:pPr>
              <w:rPr>
                <w:rFonts w:asciiTheme="majorHAnsi" w:hAnsiTheme="majorHAnsi" w:cstheme="majorHAnsi"/>
                <w:b/>
                <w:bCs/>
              </w:rPr>
            </w:pPr>
            <w:r w:rsidRPr="002E6CD2">
              <w:rPr>
                <w:rFonts w:asciiTheme="majorHAnsi" w:hAnsiTheme="majorHAnsi" w:cstheme="majorHAnsi"/>
                <w:b/>
                <w:bCs/>
              </w:rPr>
              <w:t>Online audition:</w:t>
            </w:r>
          </w:p>
        </w:tc>
        <w:sdt>
          <w:sdtPr>
            <w:rPr>
              <w:rFonts w:asciiTheme="majorHAnsi" w:hAnsiTheme="majorHAnsi" w:cstheme="majorHAnsi"/>
            </w:rPr>
            <w:id w:val="-1258515705"/>
            <w:placeholder>
              <w:docPart w:val="66F637C2EDC241E794DB51D403F584DC"/>
            </w:placeholder>
          </w:sdtPr>
          <w:sdtContent>
            <w:tc>
              <w:tcPr>
                <w:tcW w:w="1134" w:type="dxa"/>
                <w:vAlign w:val="center"/>
              </w:tcPr>
              <w:p w14:paraId="3CA6DE24" w14:textId="77777777" w:rsidR="00B054BA" w:rsidRPr="00E45522" w:rsidRDefault="00B054BA" w:rsidP="006F2765">
                <w:pPr>
                  <w:rPr>
                    <w:rFonts w:asciiTheme="majorHAnsi" w:hAnsiTheme="majorHAnsi" w:cstheme="majorHAnsi"/>
                  </w:rPr>
                </w:pPr>
                <w:r>
                  <w:rPr>
                    <w:rFonts w:asciiTheme="majorHAnsi" w:hAnsiTheme="majorHAnsi" w:cstheme="majorHAnsi"/>
                  </w:rPr>
                  <w:t xml:space="preserve">        </w:t>
                </w:r>
                <w:r>
                  <w:rPr>
                    <w:rFonts w:ascii="Segoe UI Symbol" w:hAnsi="Segoe UI Symbol" w:cstheme="majorHAnsi"/>
                  </w:rPr>
                  <w:t>⃞</w:t>
                </w:r>
              </w:p>
            </w:tc>
          </w:sdtContent>
        </w:sdt>
      </w:tr>
    </w:tbl>
    <w:p w14:paraId="35C84A19" w14:textId="77777777" w:rsidR="00E57339" w:rsidRPr="00E57339" w:rsidRDefault="00E57339" w:rsidP="00E57339">
      <w:pPr>
        <w:rPr>
          <w:rFonts w:asciiTheme="majorHAnsi" w:hAnsiTheme="majorHAnsi" w:cstheme="majorHAnsi"/>
          <w:b/>
          <w:bCs/>
          <w:lang w:val="en-US"/>
        </w:rPr>
      </w:pPr>
    </w:p>
    <w:p w14:paraId="3C1C73BB" w14:textId="77777777" w:rsidR="00C32945" w:rsidRDefault="00C32945" w:rsidP="00490F1F">
      <w:pPr>
        <w:rPr>
          <w:rFonts w:asciiTheme="majorHAnsi" w:hAnsiTheme="majorHAnsi" w:cstheme="majorHAnsi"/>
          <w:b/>
          <w:bCs/>
          <w:lang w:val="en-GB"/>
        </w:rPr>
      </w:pPr>
    </w:p>
    <w:p w14:paraId="50BD7B25" w14:textId="34BA2470" w:rsidR="00C32945" w:rsidRPr="00C32945" w:rsidRDefault="00E57339" w:rsidP="00490F1F">
      <w:pPr>
        <w:pStyle w:val="Listeavsnitt"/>
        <w:numPr>
          <w:ilvl w:val="0"/>
          <w:numId w:val="10"/>
        </w:numPr>
        <w:rPr>
          <w:rFonts w:asciiTheme="majorHAnsi" w:hAnsiTheme="majorHAnsi" w:cstheme="majorHAnsi"/>
          <w:b/>
          <w:bCs/>
          <w:lang w:val="en-GB"/>
        </w:rPr>
      </w:pPr>
      <w:r w:rsidRPr="00C32945">
        <w:rPr>
          <w:rFonts w:asciiTheme="majorHAnsi" w:hAnsiTheme="majorHAnsi" w:cstheme="majorHAnsi"/>
          <w:b/>
          <w:bCs/>
          <w:lang w:val="en-GB"/>
        </w:rPr>
        <w:t xml:space="preserve">Video </w:t>
      </w:r>
      <w:r w:rsidR="004905AB" w:rsidRPr="00C32945">
        <w:rPr>
          <w:rFonts w:asciiTheme="majorHAnsi" w:hAnsiTheme="majorHAnsi" w:cstheme="majorHAnsi"/>
          <w:b/>
          <w:bCs/>
          <w:lang w:val="en-GB"/>
        </w:rPr>
        <w:t xml:space="preserve">links of </w:t>
      </w:r>
      <w:r w:rsidR="00C32945" w:rsidRPr="00C32945">
        <w:rPr>
          <w:rFonts w:asciiTheme="majorHAnsi" w:hAnsiTheme="majorHAnsi" w:cstheme="majorHAnsi"/>
          <w:b/>
          <w:bCs/>
          <w:lang w:val="en-GB"/>
        </w:rPr>
        <w:t>performance</w:t>
      </w:r>
    </w:p>
    <w:p w14:paraId="426D891B" w14:textId="4AC1809A" w:rsidR="00E57339" w:rsidRPr="0032331E" w:rsidRDefault="00F92DE2" w:rsidP="00C32945">
      <w:pPr>
        <w:ind w:left="360"/>
        <w:rPr>
          <w:rFonts w:asciiTheme="majorHAnsi" w:hAnsiTheme="majorHAnsi" w:cstheme="majorBidi"/>
          <w:sz w:val="20"/>
          <w:szCs w:val="20"/>
          <w:lang w:val="en-GB"/>
        </w:rPr>
      </w:pPr>
      <w:r w:rsidRPr="0032331E">
        <w:rPr>
          <w:rFonts w:asciiTheme="majorHAnsi" w:hAnsiTheme="majorHAnsi" w:cstheme="majorBidi"/>
          <w:sz w:val="20"/>
          <w:szCs w:val="20"/>
          <w:lang w:val="en-GB"/>
        </w:rPr>
        <w:t xml:space="preserve">The video must </w:t>
      </w:r>
      <w:r w:rsidR="004905AB" w:rsidRPr="0032331E">
        <w:rPr>
          <w:rFonts w:asciiTheme="majorHAnsi" w:hAnsiTheme="majorHAnsi" w:cstheme="majorBidi"/>
          <w:sz w:val="20"/>
          <w:szCs w:val="20"/>
          <w:lang w:val="en-GB"/>
        </w:rPr>
        <w:t xml:space="preserve">feature you as a performer. </w:t>
      </w:r>
      <w:r w:rsidR="00E57339" w:rsidRPr="0032331E">
        <w:rPr>
          <w:rFonts w:asciiTheme="majorHAnsi" w:hAnsiTheme="majorHAnsi" w:cstheme="majorBidi"/>
          <w:sz w:val="20"/>
          <w:szCs w:val="20"/>
          <w:lang w:val="en-GB"/>
        </w:rPr>
        <w:t>Max 1</w:t>
      </w:r>
      <w:r w:rsidR="004905AB" w:rsidRPr="0032331E">
        <w:rPr>
          <w:rFonts w:asciiTheme="majorHAnsi" w:hAnsiTheme="majorHAnsi" w:cstheme="majorBidi"/>
          <w:sz w:val="20"/>
          <w:szCs w:val="20"/>
          <w:lang w:val="en-GB"/>
        </w:rPr>
        <w:t>5</w:t>
      </w:r>
      <w:r w:rsidR="00E57339" w:rsidRPr="0032331E">
        <w:rPr>
          <w:rFonts w:asciiTheme="majorHAnsi" w:hAnsiTheme="majorHAnsi" w:cstheme="majorBidi"/>
          <w:sz w:val="20"/>
          <w:szCs w:val="20"/>
          <w:lang w:val="en-GB"/>
        </w:rPr>
        <w:t xml:space="preserve"> minutes.</w:t>
      </w:r>
    </w:p>
    <w:p w14:paraId="2A414ECB" w14:textId="1E3F0512" w:rsidR="00F92DE2" w:rsidRPr="0032331E" w:rsidRDefault="00F92DE2" w:rsidP="00C32945">
      <w:pPr>
        <w:ind w:left="360"/>
        <w:rPr>
          <w:rFonts w:asciiTheme="majorHAnsi" w:hAnsiTheme="majorHAnsi" w:cstheme="majorBidi"/>
          <w:sz w:val="20"/>
          <w:szCs w:val="20"/>
          <w:lang w:val="en-GB"/>
        </w:rPr>
      </w:pPr>
      <w:r w:rsidRPr="0032331E">
        <w:rPr>
          <w:rFonts w:asciiTheme="majorHAnsi" w:hAnsiTheme="majorHAnsi" w:cstheme="majorBidi"/>
          <w:sz w:val="20"/>
          <w:szCs w:val="20"/>
          <w:lang w:val="en-GB"/>
        </w:rPr>
        <w:t>Upload the video to YouTube, Vimeo, or similar platform.</w:t>
      </w:r>
    </w:p>
    <w:p w14:paraId="3979CBB0" w14:textId="548E8933" w:rsidR="00F92DE2" w:rsidRPr="0032331E" w:rsidRDefault="00F92DE2" w:rsidP="00C32945">
      <w:pPr>
        <w:ind w:left="360"/>
        <w:rPr>
          <w:rFonts w:asciiTheme="majorHAnsi" w:hAnsiTheme="majorHAnsi" w:cstheme="majorBidi"/>
          <w:sz w:val="20"/>
          <w:szCs w:val="20"/>
          <w:lang w:val="en-GB"/>
        </w:rPr>
      </w:pPr>
      <w:r w:rsidRPr="0032331E">
        <w:rPr>
          <w:rFonts w:asciiTheme="majorHAnsi" w:hAnsiTheme="majorHAnsi" w:cstheme="majorBidi"/>
          <w:sz w:val="20"/>
          <w:szCs w:val="20"/>
          <w:lang w:val="en-GB"/>
        </w:rPr>
        <w:t>The link must be accessible throughout the entire admission period. Do not protect it with a password but mark it as “Skjult” or “Unlisted”. Then, the link will not be searchable by others.</w:t>
      </w:r>
    </w:p>
    <w:p w14:paraId="341947D8" w14:textId="75888F7E" w:rsidR="00C32945" w:rsidRPr="00B054BA" w:rsidRDefault="00F92DE2" w:rsidP="00B054BA">
      <w:pPr>
        <w:ind w:left="360"/>
        <w:rPr>
          <w:rFonts w:asciiTheme="majorHAnsi" w:hAnsiTheme="majorHAnsi" w:cstheme="majorBidi"/>
          <w:sz w:val="20"/>
          <w:szCs w:val="20"/>
          <w:lang w:val="en-GB"/>
        </w:rPr>
      </w:pPr>
      <w:r w:rsidRPr="0032331E">
        <w:rPr>
          <w:rFonts w:asciiTheme="majorHAnsi" w:hAnsiTheme="majorHAnsi" w:cstheme="majorBidi"/>
          <w:sz w:val="20"/>
          <w:szCs w:val="20"/>
          <w:lang w:val="en-GB"/>
        </w:rPr>
        <w:t>Copy the link from your browser to this form.</w:t>
      </w:r>
    </w:p>
    <w:tbl>
      <w:tblPr>
        <w:tblStyle w:val="Tabellrutenett"/>
        <w:tblW w:w="10464" w:type="dxa"/>
        <w:tblLook w:val="04A0" w:firstRow="1" w:lastRow="0" w:firstColumn="1" w:lastColumn="0" w:noHBand="0" w:noVBand="1"/>
      </w:tblPr>
      <w:tblGrid>
        <w:gridCol w:w="1838"/>
        <w:gridCol w:w="8626"/>
      </w:tblGrid>
      <w:tr w:rsidR="00E57339" w14:paraId="3DB14F09" w14:textId="77777777" w:rsidTr="00B054BA">
        <w:trPr>
          <w:trHeight w:val="1434"/>
        </w:trPr>
        <w:tc>
          <w:tcPr>
            <w:tcW w:w="1838" w:type="dxa"/>
            <w:vAlign w:val="center"/>
          </w:tcPr>
          <w:p w14:paraId="18C6CE85" w14:textId="45EB6E2E" w:rsidR="00E57339" w:rsidRPr="00B56883" w:rsidRDefault="00E57339" w:rsidP="00490F1F">
            <w:pPr>
              <w:rPr>
                <w:rFonts w:asciiTheme="majorHAnsi" w:hAnsiTheme="majorHAnsi" w:cstheme="majorHAnsi"/>
                <w:b/>
                <w:bCs/>
              </w:rPr>
            </w:pPr>
            <w:r w:rsidRPr="00B56883">
              <w:rPr>
                <w:rFonts w:asciiTheme="majorHAnsi" w:hAnsiTheme="majorHAnsi" w:cstheme="majorHAnsi"/>
                <w:b/>
                <w:bCs/>
              </w:rPr>
              <w:t>Link to video</w:t>
            </w:r>
            <w:r w:rsidR="00C32945" w:rsidRPr="00B56883">
              <w:rPr>
                <w:rFonts w:asciiTheme="majorHAnsi" w:hAnsiTheme="majorHAnsi" w:cstheme="majorHAnsi"/>
                <w:b/>
                <w:bCs/>
              </w:rPr>
              <w:t>(s)</w:t>
            </w:r>
            <w:r w:rsidRPr="00B56883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-699935200"/>
            <w:placeholder>
              <w:docPart w:val="7CEC15E5DAF54F1AB4311207C589B5C7"/>
            </w:placeholder>
            <w:showingPlcHdr/>
          </w:sdtPr>
          <w:sdtEndPr/>
          <w:sdtContent>
            <w:tc>
              <w:tcPr>
                <w:tcW w:w="8626" w:type="dxa"/>
                <w:vAlign w:val="center"/>
              </w:tcPr>
              <w:p w14:paraId="1DED8FC6" w14:textId="2C215120" w:rsidR="00E57339" w:rsidRDefault="00292267" w:rsidP="00490F1F">
                <w:pPr>
                  <w:rPr>
                    <w:rFonts w:asciiTheme="majorHAnsi" w:hAnsiTheme="majorHAnsi" w:cstheme="majorHAnsi"/>
                  </w:rPr>
                </w:pPr>
                <w:r>
                  <w:rPr>
                    <w:rStyle w:val="Plassholdertekst"/>
                  </w:rPr>
                  <w:t>Write here</w:t>
                </w:r>
              </w:p>
            </w:tc>
          </w:sdtContent>
        </w:sdt>
      </w:tr>
    </w:tbl>
    <w:p w14:paraId="52023E47" w14:textId="77777777" w:rsidR="00C32945" w:rsidRDefault="00C32945" w:rsidP="00E57339">
      <w:pPr>
        <w:rPr>
          <w:rFonts w:asciiTheme="majorHAnsi" w:hAnsiTheme="majorHAnsi" w:cstheme="majorHAnsi"/>
        </w:rPr>
      </w:pPr>
    </w:p>
    <w:p w14:paraId="365AF4A9" w14:textId="77777777" w:rsidR="00B054BA" w:rsidRDefault="00B054BA" w:rsidP="00E57339">
      <w:pPr>
        <w:rPr>
          <w:rFonts w:asciiTheme="majorHAnsi" w:hAnsiTheme="majorHAnsi" w:cstheme="majorHAnsi"/>
        </w:rPr>
      </w:pPr>
    </w:p>
    <w:p w14:paraId="00C58CC5" w14:textId="77777777" w:rsidR="00B054BA" w:rsidRDefault="00B054BA" w:rsidP="00E57339">
      <w:pPr>
        <w:rPr>
          <w:rFonts w:asciiTheme="majorHAnsi" w:hAnsiTheme="majorHAnsi" w:cstheme="majorHAnsi"/>
        </w:rPr>
      </w:pPr>
    </w:p>
    <w:p w14:paraId="1AF51D0C" w14:textId="1EB848C7" w:rsidR="00C32945" w:rsidRPr="00C32945" w:rsidRDefault="00C32945" w:rsidP="00C32945">
      <w:pPr>
        <w:pStyle w:val="Listeavsnitt"/>
        <w:numPr>
          <w:ilvl w:val="0"/>
          <w:numId w:val="10"/>
        </w:numPr>
        <w:rPr>
          <w:rFonts w:asciiTheme="majorHAnsi" w:hAnsiTheme="majorHAnsi" w:cstheme="majorHAnsi"/>
          <w:lang w:val="en-GB"/>
        </w:rPr>
      </w:pPr>
      <w:r w:rsidRPr="00C32945">
        <w:rPr>
          <w:rFonts w:asciiTheme="majorHAnsi" w:hAnsiTheme="majorHAnsi" w:cstheme="majorHAnsi"/>
          <w:b/>
          <w:bCs/>
          <w:lang w:val="en-GB"/>
        </w:rPr>
        <w:t xml:space="preserve">Short description of the </w:t>
      </w:r>
      <w:r w:rsidR="0032331E">
        <w:rPr>
          <w:rFonts w:asciiTheme="majorHAnsi" w:hAnsiTheme="majorHAnsi" w:cstheme="majorHAnsi"/>
          <w:b/>
          <w:bCs/>
          <w:lang w:val="en-GB"/>
        </w:rPr>
        <w:t>video/</w:t>
      </w:r>
      <w:r w:rsidRPr="00C32945">
        <w:rPr>
          <w:rFonts w:asciiTheme="majorHAnsi" w:hAnsiTheme="majorHAnsi" w:cstheme="majorHAnsi"/>
          <w:b/>
          <w:bCs/>
          <w:lang w:val="en-GB"/>
        </w:rPr>
        <w:t>different video clips submitted above. Maximum one page:</w:t>
      </w:r>
    </w:p>
    <w:p w14:paraId="48680A7C" w14:textId="77777777" w:rsidR="00C32945" w:rsidRPr="0032331E" w:rsidRDefault="00C32945" w:rsidP="00C32945">
      <w:pPr>
        <w:numPr>
          <w:ilvl w:val="0"/>
          <w:numId w:val="9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A brief description of the content.</w:t>
      </w:r>
    </w:p>
    <w:p w14:paraId="5A670891" w14:textId="77777777" w:rsidR="00C32945" w:rsidRPr="0032331E" w:rsidRDefault="00C32945" w:rsidP="00C32945">
      <w:pPr>
        <w:numPr>
          <w:ilvl w:val="0"/>
          <w:numId w:val="9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Whether it is your own artistic work.</w:t>
      </w:r>
    </w:p>
    <w:p w14:paraId="3DC0947E" w14:textId="77777777" w:rsidR="00C32945" w:rsidRPr="0032331E" w:rsidRDefault="00C32945" w:rsidP="00C32945">
      <w:pPr>
        <w:numPr>
          <w:ilvl w:val="0"/>
          <w:numId w:val="9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The name of the choreographer (if applicable).</w:t>
      </w:r>
    </w:p>
    <w:p w14:paraId="200D7C3E" w14:textId="77777777" w:rsidR="00C32945" w:rsidRPr="0032331E" w:rsidRDefault="00C32945" w:rsidP="00C32945">
      <w:pPr>
        <w:numPr>
          <w:ilvl w:val="0"/>
          <w:numId w:val="9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The year of creation/presentation.</w:t>
      </w:r>
    </w:p>
    <w:p w14:paraId="40642187" w14:textId="77777777" w:rsidR="00C32945" w:rsidRPr="0032331E" w:rsidRDefault="00C32945" w:rsidP="00C32945">
      <w:pPr>
        <w:numPr>
          <w:ilvl w:val="0"/>
          <w:numId w:val="9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Any additional comments or relevant contextual information.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C32945" w14:paraId="1E09133B" w14:textId="77777777" w:rsidTr="00C32945">
        <w:tc>
          <w:tcPr>
            <w:tcW w:w="10450" w:type="dxa"/>
          </w:tcPr>
          <w:p w14:paraId="14B9E4A0" w14:textId="77777777" w:rsidR="00C32945" w:rsidRPr="00247FAC" w:rsidRDefault="00C32945" w:rsidP="00C32945">
            <w:pPr>
              <w:rPr>
                <w:lang w:val="en-GB"/>
              </w:rPr>
            </w:pPr>
          </w:p>
          <w:sdt>
            <w:sdtPr>
              <w:rPr>
                <w:lang w:val="en-US"/>
              </w:rPr>
              <w:id w:val="1272132652"/>
              <w:placeholder>
                <w:docPart w:val="1595D2668EB64D44A86FDF9C35FE5332"/>
              </w:placeholder>
              <w:showingPlcHdr/>
            </w:sdtPr>
            <w:sdtEndPr/>
            <w:sdtContent>
              <w:p w14:paraId="3A8483C6" w14:textId="77777777" w:rsidR="00C32945" w:rsidRPr="009B4418" w:rsidRDefault="00C32945" w:rsidP="00C32945">
                <w:r>
                  <w:rPr>
                    <w:rStyle w:val="Plassholdertekst"/>
                  </w:rPr>
                  <w:t>Write here</w:t>
                </w:r>
              </w:p>
            </w:sdtContent>
          </w:sdt>
          <w:p w14:paraId="08C01EDF" w14:textId="77777777" w:rsidR="00C32945" w:rsidRPr="009B4418" w:rsidRDefault="00C32945" w:rsidP="00C32945"/>
          <w:p w14:paraId="4D6CFF9E" w14:textId="77777777" w:rsidR="00C32945" w:rsidRPr="009B4418" w:rsidRDefault="00C32945" w:rsidP="00C32945"/>
          <w:p w14:paraId="6997297C" w14:textId="77777777" w:rsidR="00C32945" w:rsidRPr="009B4418" w:rsidRDefault="00C32945" w:rsidP="00C32945"/>
          <w:p w14:paraId="671F7920" w14:textId="77777777" w:rsidR="00C32945" w:rsidRPr="009B4418" w:rsidRDefault="00C32945" w:rsidP="00C32945"/>
          <w:p w14:paraId="7ABC79A1" w14:textId="77777777" w:rsidR="00C32945" w:rsidRPr="009B4418" w:rsidRDefault="00C32945" w:rsidP="00C32945"/>
          <w:p w14:paraId="2B93220E" w14:textId="77777777" w:rsidR="00C32945" w:rsidRPr="009B4418" w:rsidRDefault="00C32945" w:rsidP="00C32945"/>
          <w:p w14:paraId="468E43A2" w14:textId="77777777" w:rsidR="00C32945" w:rsidRPr="009B4418" w:rsidRDefault="00C32945" w:rsidP="00C32945"/>
          <w:p w14:paraId="5AC581CE" w14:textId="77777777" w:rsidR="00C32945" w:rsidRPr="009B4418" w:rsidRDefault="00C32945" w:rsidP="00C32945"/>
          <w:p w14:paraId="6611A183" w14:textId="77777777" w:rsidR="00C32945" w:rsidRPr="009B4418" w:rsidRDefault="00C32945" w:rsidP="00C32945"/>
          <w:p w14:paraId="4D6E0B16" w14:textId="77777777" w:rsidR="00C32945" w:rsidRPr="009B4418" w:rsidRDefault="00C32945" w:rsidP="00C32945"/>
          <w:p w14:paraId="11AC256F" w14:textId="77777777" w:rsidR="00C32945" w:rsidRPr="009B4418" w:rsidRDefault="00C32945" w:rsidP="00C32945"/>
          <w:p w14:paraId="1424D005" w14:textId="77777777" w:rsidR="00C32945" w:rsidRPr="009B4418" w:rsidRDefault="00C32945" w:rsidP="00C32945"/>
          <w:p w14:paraId="634D083C" w14:textId="77777777" w:rsidR="00C32945" w:rsidRPr="009B4418" w:rsidRDefault="00C32945" w:rsidP="00C32945"/>
          <w:p w14:paraId="1D41DD63" w14:textId="77777777" w:rsidR="00C32945" w:rsidRPr="009B4418" w:rsidRDefault="00C32945" w:rsidP="00C32945"/>
          <w:p w14:paraId="02D6CE8C" w14:textId="77777777" w:rsidR="00C32945" w:rsidRPr="009B4418" w:rsidRDefault="00C32945" w:rsidP="00C32945"/>
          <w:p w14:paraId="05BE9174" w14:textId="77777777" w:rsidR="00C32945" w:rsidRPr="009B4418" w:rsidRDefault="00C32945" w:rsidP="00C32945"/>
          <w:p w14:paraId="72384C99" w14:textId="77777777" w:rsidR="00C32945" w:rsidRPr="009B4418" w:rsidRDefault="00C32945" w:rsidP="00C32945"/>
          <w:p w14:paraId="74DF7B65" w14:textId="77777777" w:rsidR="00C32945" w:rsidRPr="009B4418" w:rsidRDefault="00C32945" w:rsidP="00C32945"/>
          <w:p w14:paraId="3C8DCE99" w14:textId="77777777" w:rsidR="00C32945" w:rsidRPr="009B4418" w:rsidRDefault="00C32945" w:rsidP="00C32945"/>
          <w:p w14:paraId="273B95A1" w14:textId="77777777" w:rsidR="00C32945" w:rsidRPr="009B4418" w:rsidRDefault="00C32945" w:rsidP="00C32945"/>
          <w:p w14:paraId="33E8175B" w14:textId="77777777" w:rsidR="00C32945" w:rsidRPr="009B4418" w:rsidRDefault="00C32945" w:rsidP="00C32945"/>
          <w:p w14:paraId="69D4DE0A" w14:textId="77777777" w:rsidR="00C32945" w:rsidRPr="009B4418" w:rsidRDefault="00C32945" w:rsidP="00C32945"/>
          <w:p w14:paraId="265719A0" w14:textId="77777777" w:rsidR="00C32945" w:rsidRPr="009B4418" w:rsidRDefault="00C32945" w:rsidP="00C32945"/>
          <w:p w14:paraId="767EC97E" w14:textId="77777777" w:rsidR="00C32945" w:rsidRPr="009B4418" w:rsidRDefault="00C32945" w:rsidP="00C32945"/>
          <w:p w14:paraId="7904D3B7" w14:textId="77777777" w:rsidR="00C32945" w:rsidRPr="009B4418" w:rsidRDefault="00C32945" w:rsidP="00C32945"/>
          <w:p w14:paraId="493B17E1" w14:textId="77777777" w:rsidR="00C32945" w:rsidRPr="009B4418" w:rsidRDefault="00C32945" w:rsidP="00C32945"/>
          <w:p w14:paraId="7B0FEB13" w14:textId="77777777" w:rsidR="00C32945" w:rsidRPr="009B4418" w:rsidRDefault="00C32945" w:rsidP="00C32945"/>
          <w:p w14:paraId="2CBA3E07" w14:textId="77777777" w:rsidR="00C32945" w:rsidRPr="009B4418" w:rsidRDefault="00C32945" w:rsidP="00C32945"/>
          <w:p w14:paraId="7FEA4B69" w14:textId="77777777" w:rsidR="00C32945" w:rsidRPr="009B4418" w:rsidRDefault="00C32945" w:rsidP="00C32945"/>
          <w:p w14:paraId="5A5BF62D" w14:textId="77777777" w:rsidR="00C32945" w:rsidRPr="009B4418" w:rsidRDefault="00C32945" w:rsidP="00C32945"/>
          <w:p w14:paraId="15000015" w14:textId="77777777" w:rsidR="00C32945" w:rsidRPr="009B4418" w:rsidRDefault="00C32945" w:rsidP="00C32945"/>
          <w:p w14:paraId="3C0FD00A" w14:textId="77777777" w:rsidR="00C32945" w:rsidRPr="009B4418" w:rsidRDefault="00C32945" w:rsidP="00C32945"/>
          <w:p w14:paraId="45ACE221" w14:textId="77777777" w:rsidR="00C32945" w:rsidRPr="009B4418" w:rsidRDefault="00C32945" w:rsidP="00C32945"/>
          <w:p w14:paraId="146BE54E" w14:textId="77777777" w:rsidR="00C32945" w:rsidRPr="009B4418" w:rsidRDefault="00C32945" w:rsidP="00C32945"/>
          <w:p w14:paraId="0A48A899" w14:textId="77777777" w:rsidR="00C32945" w:rsidRPr="009B4418" w:rsidRDefault="00C32945" w:rsidP="00C32945"/>
          <w:p w14:paraId="2F5CD5DD" w14:textId="77777777" w:rsidR="00C32945" w:rsidRDefault="00C32945" w:rsidP="00C32945"/>
          <w:p w14:paraId="17855BC0" w14:textId="77777777" w:rsidR="00C32945" w:rsidRDefault="00C32945" w:rsidP="00C32945"/>
          <w:p w14:paraId="721D8DC5" w14:textId="77777777" w:rsidR="00C32945" w:rsidRDefault="00C32945" w:rsidP="00C32945"/>
          <w:p w14:paraId="72D4A12B" w14:textId="77777777" w:rsidR="00C32945" w:rsidRDefault="00C32945" w:rsidP="00C32945"/>
          <w:p w14:paraId="6237F052" w14:textId="77777777" w:rsidR="00C32945" w:rsidRDefault="00C32945" w:rsidP="00C32945"/>
          <w:p w14:paraId="170B63D1" w14:textId="77777777" w:rsidR="00C32945" w:rsidRPr="009B4418" w:rsidRDefault="00C32945" w:rsidP="00C32945"/>
          <w:p w14:paraId="78FD072C" w14:textId="77777777" w:rsidR="00C32945" w:rsidRDefault="00C32945" w:rsidP="00E5733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5BD716B4" w14:textId="77777777" w:rsidR="004B45A7" w:rsidRPr="00C32945" w:rsidRDefault="004B45A7" w:rsidP="00E57339">
      <w:pPr>
        <w:rPr>
          <w:rFonts w:asciiTheme="majorHAnsi" w:hAnsiTheme="majorHAnsi" w:cstheme="majorHAnsi"/>
          <w:lang w:val="en-GB"/>
        </w:rPr>
      </w:pPr>
    </w:p>
    <w:p w14:paraId="02ADA1D5" w14:textId="77777777" w:rsidR="0000748E" w:rsidRPr="00C32945" w:rsidRDefault="0000748E" w:rsidP="00E57339">
      <w:pPr>
        <w:rPr>
          <w:rFonts w:asciiTheme="majorHAnsi" w:hAnsiTheme="majorHAnsi" w:cstheme="majorHAnsi"/>
          <w:lang w:val="en-US"/>
        </w:rPr>
      </w:pPr>
    </w:p>
    <w:p w14:paraId="033E0FC8" w14:textId="77777777" w:rsidR="0000748E" w:rsidRPr="00C32945" w:rsidRDefault="0000748E" w:rsidP="00E57339">
      <w:pPr>
        <w:rPr>
          <w:rFonts w:asciiTheme="majorHAnsi" w:hAnsiTheme="majorHAnsi" w:cstheme="majorHAnsi"/>
          <w:lang w:val="en-US"/>
        </w:rPr>
      </w:pPr>
    </w:p>
    <w:p w14:paraId="1E54F08A" w14:textId="77777777" w:rsidR="00C32945" w:rsidRPr="00B054BA" w:rsidRDefault="00C32945" w:rsidP="00B054BA">
      <w:pPr>
        <w:rPr>
          <w:rFonts w:asciiTheme="majorHAnsi" w:hAnsiTheme="majorHAnsi" w:cstheme="majorHAnsi"/>
          <w:b/>
          <w:bCs/>
          <w:lang w:val="en-GB"/>
        </w:rPr>
      </w:pPr>
    </w:p>
    <w:p w14:paraId="242CB79E" w14:textId="01E08B84" w:rsidR="00247FAC" w:rsidRPr="00C32945" w:rsidRDefault="00247FAC" w:rsidP="00C32945">
      <w:pPr>
        <w:pStyle w:val="Listeavsnitt"/>
        <w:numPr>
          <w:ilvl w:val="0"/>
          <w:numId w:val="10"/>
        </w:numPr>
        <w:rPr>
          <w:rFonts w:asciiTheme="majorHAnsi" w:hAnsiTheme="majorHAnsi" w:cstheme="majorHAnsi"/>
          <w:b/>
          <w:bCs/>
          <w:lang w:val="en-GB"/>
        </w:rPr>
      </w:pPr>
      <w:r w:rsidRPr="00C32945">
        <w:rPr>
          <w:rFonts w:asciiTheme="majorHAnsi" w:hAnsiTheme="majorHAnsi" w:cstheme="majorHAnsi"/>
          <w:b/>
          <w:bCs/>
          <w:lang w:val="en-GB"/>
        </w:rPr>
        <w:lastRenderedPageBreak/>
        <w:t>Cover letter. Please submit a written reflection describing:</w:t>
      </w:r>
    </w:p>
    <w:p w14:paraId="628CE085" w14:textId="6E4713B0" w:rsidR="00247FAC" w:rsidRPr="0032331E" w:rsidRDefault="00247FAC" w:rsidP="00247FAC">
      <w:pPr>
        <w:numPr>
          <w:ilvl w:val="0"/>
          <w:numId w:val="8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Your artistic background and professional experience</w:t>
      </w:r>
    </w:p>
    <w:p w14:paraId="518E2A07" w14:textId="37CB3E86" w:rsidR="00247FAC" w:rsidRPr="0032331E" w:rsidRDefault="00247FAC" w:rsidP="00247FAC">
      <w:pPr>
        <w:numPr>
          <w:ilvl w:val="0"/>
          <w:numId w:val="8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The development of your artistic practice over time</w:t>
      </w:r>
    </w:p>
    <w:p w14:paraId="55EF34F8" w14:textId="141DB7FD" w:rsidR="00247FAC" w:rsidRPr="0032331E" w:rsidRDefault="00247FAC" w:rsidP="00247FAC">
      <w:pPr>
        <w:numPr>
          <w:ilvl w:val="0"/>
          <w:numId w:val="8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How do you envision developing your interests in dance within this particular master’s programme</w:t>
      </w:r>
    </w:p>
    <w:p w14:paraId="54CFF38C" w14:textId="53281FBA" w:rsidR="00247FAC" w:rsidRPr="0032331E" w:rsidRDefault="00247FAC" w:rsidP="00247FAC">
      <w:pPr>
        <w:numPr>
          <w:ilvl w:val="0"/>
          <w:numId w:val="8"/>
        </w:numPr>
        <w:tabs>
          <w:tab w:val="num" w:pos="720"/>
        </w:tabs>
        <w:rPr>
          <w:rFonts w:asciiTheme="majorHAnsi" w:hAnsiTheme="majorHAnsi" w:cstheme="majorHAnsi"/>
          <w:sz w:val="20"/>
          <w:szCs w:val="20"/>
          <w:lang w:val="en-GB"/>
        </w:rPr>
      </w:pPr>
      <w:r w:rsidRPr="0032331E">
        <w:rPr>
          <w:rFonts w:asciiTheme="majorHAnsi" w:hAnsiTheme="majorHAnsi" w:cstheme="majorHAnsi"/>
          <w:sz w:val="20"/>
          <w:szCs w:val="20"/>
          <w:lang w:val="en-GB"/>
        </w:rPr>
        <w:t>Any additional comments relevant to the assessment of your application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E57339" w:rsidRPr="009B4418" w14:paraId="7388FD88" w14:textId="77777777" w:rsidTr="00B054BA">
        <w:trPr>
          <w:trHeight w:val="13132"/>
        </w:trPr>
        <w:tc>
          <w:tcPr>
            <w:tcW w:w="10600" w:type="dxa"/>
          </w:tcPr>
          <w:p w14:paraId="3AD4C72B" w14:textId="77777777" w:rsidR="00E57339" w:rsidRPr="00247FAC" w:rsidRDefault="00E57339">
            <w:pPr>
              <w:rPr>
                <w:lang w:val="en-GB"/>
              </w:rPr>
            </w:pPr>
          </w:p>
          <w:sdt>
            <w:sdtPr>
              <w:rPr>
                <w:lang w:val="en-US"/>
              </w:rPr>
              <w:id w:val="-368681716"/>
              <w:placeholder>
                <w:docPart w:val="9FD553E3A6784344821C476F54D3EBF8"/>
              </w:placeholder>
              <w:showingPlcHdr/>
            </w:sdtPr>
            <w:sdtEndPr/>
            <w:sdtContent>
              <w:p w14:paraId="0E04ACA4" w14:textId="5ACA953F" w:rsidR="00E57339" w:rsidRPr="009B4418" w:rsidRDefault="009B4418">
                <w:r>
                  <w:rPr>
                    <w:rStyle w:val="Plassholdertekst"/>
                  </w:rPr>
                  <w:t>Write here</w:t>
                </w:r>
              </w:p>
            </w:sdtContent>
          </w:sdt>
          <w:p w14:paraId="470D35CE" w14:textId="77777777" w:rsidR="00E57339" w:rsidRPr="009B4418" w:rsidRDefault="00E57339"/>
          <w:p w14:paraId="09C46B73" w14:textId="77777777" w:rsidR="00E57339" w:rsidRPr="009B4418" w:rsidRDefault="00E57339"/>
          <w:p w14:paraId="68DB4E77" w14:textId="77777777" w:rsidR="00E57339" w:rsidRPr="009B4418" w:rsidRDefault="00E57339"/>
          <w:p w14:paraId="757ECC78" w14:textId="77777777" w:rsidR="00E57339" w:rsidRPr="009B4418" w:rsidRDefault="00E57339"/>
          <w:p w14:paraId="357D837A" w14:textId="77777777" w:rsidR="00E57339" w:rsidRPr="009B4418" w:rsidRDefault="00E57339"/>
          <w:p w14:paraId="7901FEF6" w14:textId="77777777" w:rsidR="00E57339" w:rsidRPr="009B4418" w:rsidRDefault="00E57339"/>
          <w:p w14:paraId="60B9E30F" w14:textId="77777777" w:rsidR="00E57339" w:rsidRPr="009B4418" w:rsidRDefault="00E57339"/>
          <w:p w14:paraId="3C2FB1E3" w14:textId="77777777" w:rsidR="00E57339" w:rsidRPr="009B4418" w:rsidRDefault="00E57339"/>
          <w:p w14:paraId="757189AB" w14:textId="77777777" w:rsidR="00E57339" w:rsidRPr="009B4418" w:rsidRDefault="00E57339"/>
          <w:p w14:paraId="743C06AF" w14:textId="77777777" w:rsidR="00E57339" w:rsidRPr="009B4418" w:rsidRDefault="00E57339"/>
          <w:p w14:paraId="5946A56A" w14:textId="77777777" w:rsidR="00E57339" w:rsidRPr="009B4418" w:rsidRDefault="00E57339"/>
          <w:p w14:paraId="156D0D7B" w14:textId="77777777" w:rsidR="00E57339" w:rsidRPr="009B4418" w:rsidRDefault="00E57339"/>
          <w:p w14:paraId="1B5074F5" w14:textId="77777777" w:rsidR="00E57339" w:rsidRPr="009B4418" w:rsidRDefault="00E57339"/>
          <w:p w14:paraId="3A0D4346" w14:textId="77777777" w:rsidR="00E57339" w:rsidRPr="009B4418" w:rsidRDefault="00E57339"/>
          <w:p w14:paraId="42D2BBF7" w14:textId="77777777" w:rsidR="00E57339" w:rsidRPr="009B4418" w:rsidRDefault="00E57339"/>
          <w:p w14:paraId="7518BD1F" w14:textId="77777777" w:rsidR="00E57339" w:rsidRPr="009B4418" w:rsidRDefault="00E57339"/>
          <w:p w14:paraId="4268E61A" w14:textId="77777777" w:rsidR="00E57339" w:rsidRPr="009B4418" w:rsidRDefault="00E57339"/>
          <w:p w14:paraId="1E978556" w14:textId="77777777" w:rsidR="00E57339" w:rsidRPr="009B4418" w:rsidRDefault="00E57339"/>
          <w:p w14:paraId="61ABB84B" w14:textId="77777777" w:rsidR="00E57339" w:rsidRPr="009B4418" w:rsidRDefault="00E57339"/>
          <w:p w14:paraId="459548C6" w14:textId="77777777" w:rsidR="00E57339" w:rsidRPr="009B4418" w:rsidRDefault="00E57339"/>
          <w:p w14:paraId="5C393366" w14:textId="77777777" w:rsidR="00E57339" w:rsidRPr="009B4418" w:rsidRDefault="00E57339"/>
          <w:p w14:paraId="523465AA" w14:textId="77777777" w:rsidR="00E57339" w:rsidRPr="009B4418" w:rsidRDefault="00E57339"/>
          <w:p w14:paraId="3E04C885" w14:textId="77777777" w:rsidR="00E57339" w:rsidRPr="009B4418" w:rsidRDefault="00E57339"/>
          <w:p w14:paraId="457EDB6B" w14:textId="77777777" w:rsidR="00E57339" w:rsidRPr="009B4418" w:rsidRDefault="00E57339"/>
          <w:p w14:paraId="5B8F43E2" w14:textId="77777777" w:rsidR="00E57339" w:rsidRPr="009B4418" w:rsidRDefault="00E57339"/>
          <w:p w14:paraId="10A1D594" w14:textId="77777777" w:rsidR="00E57339" w:rsidRPr="009B4418" w:rsidRDefault="00E57339"/>
          <w:p w14:paraId="58A01A3C" w14:textId="77777777" w:rsidR="00E57339" w:rsidRPr="009B4418" w:rsidRDefault="00E57339"/>
          <w:p w14:paraId="62B0582C" w14:textId="77777777" w:rsidR="00E57339" w:rsidRPr="009B4418" w:rsidRDefault="00E57339"/>
          <w:p w14:paraId="2D57E852" w14:textId="77777777" w:rsidR="00E57339" w:rsidRPr="009B4418" w:rsidRDefault="00E57339"/>
          <w:p w14:paraId="44812B49" w14:textId="77777777" w:rsidR="00E57339" w:rsidRPr="009B4418" w:rsidRDefault="00E57339"/>
          <w:p w14:paraId="3418D4C9" w14:textId="77777777" w:rsidR="00E57339" w:rsidRPr="009B4418" w:rsidRDefault="00E57339"/>
          <w:p w14:paraId="439F09F4" w14:textId="77777777" w:rsidR="00E57339" w:rsidRPr="009B4418" w:rsidRDefault="00E57339"/>
          <w:p w14:paraId="0C293E26" w14:textId="77777777" w:rsidR="00E57339" w:rsidRPr="009B4418" w:rsidRDefault="00E57339"/>
          <w:p w14:paraId="6F0E2241" w14:textId="77777777" w:rsidR="00E57339" w:rsidRPr="009B4418" w:rsidRDefault="00E57339"/>
          <w:p w14:paraId="3AD367AC" w14:textId="77777777" w:rsidR="00E57339" w:rsidRPr="009B4418" w:rsidRDefault="00E57339"/>
          <w:p w14:paraId="51B70C01" w14:textId="77777777" w:rsidR="00E57339" w:rsidRPr="009B4418" w:rsidRDefault="00E57339"/>
          <w:p w14:paraId="749CCAF0" w14:textId="77777777" w:rsidR="00E57339" w:rsidRPr="009B4418" w:rsidRDefault="00E57339"/>
          <w:p w14:paraId="442001DB" w14:textId="77777777" w:rsidR="00490F1F" w:rsidRDefault="00490F1F"/>
          <w:p w14:paraId="3CB8F43B" w14:textId="77777777" w:rsidR="00C32945" w:rsidRPr="009B4418" w:rsidRDefault="00C32945"/>
          <w:p w14:paraId="0CE469CA" w14:textId="77777777" w:rsidR="00C32945" w:rsidRDefault="00C32945"/>
          <w:p w14:paraId="067FEE75" w14:textId="77777777" w:rsidR="004905AB" w:rsidRDefault="004905AB"/>
          <w:p w14:paraId="0E999892" w14:textId="77777777" w:rsidR="004905AB" w:rsidRDefault="004905AB"/>
          <w:p w14:paraId="5B87407D" w14:textId="77777777" w:rsidR="004905AB" w:rsidRDefault="004905AB"/>
          <w:p w14:paraId="1D300926" w14:textId="77777777" w:rsidR="004905AB" w:rsidRDefault="004905AB"/>
          <w:p w14:paraId="461A4711" w14:textId="77777777" w:rsidR="004905AB" w:rsidRDefault="004905AB"/>
          <w:p w14:paraId="0A483FC8" w14:textId="77777777" w:rsidR="004905AB" w:rsidRPr="009B4418" w:rsidRDefault="004905AB"/>
          <w:p w14:paraId="6691697E" w14:textId="77777777" w:rsidR="00490F1F" w:rsidRPr="009B4418" w:rsidRDefault="00490F1F"/>
        </w:tc>
      </w:tr>
    </w:tbl>
    <w:p w14:paraId="160FA3EA" w14:textId="77777777" w:rsidR="00B054BA" w:rsidRPr="009B4418" w:rsidRDefault="00B054BA"/>
    <w:sectPr w:rsidR="00B054BA" w:rsidRPr="009B4418" w:rsidSect="00390A55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ECA"/>
    <w:multiLevelType w:val="multilevel"/>
    <w:tmpl w:val="5F524F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E753E"/>
    <w:multiLevelType w:val="hybridMultilevel"/>
    <w:tmpl w:val="567E7154"/>
    <w:lvl w:ilvl="0" w:tplc="12A22B9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D306C"/>
    <w:multiLevelType w:val="hybridMultilevel"/>
    <w:tmpl w:val="AE046E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25BF4"/>
    <w:multiLevelType w:val="hybridMultilevel"/>
    <w:tmpl w:val="EEA6F29E"/>
    <w:lvl w:ilvl="0" w:tplc="6058A512">
      <w:start w:val="1"/>
      <w:numFmt w:val="decimal"/>
      <w:lvlText w:val="%1."/>
      <w:lvlJc w:val="left"/>
      <w:pPr>
        <w:ind w:left="1440" w:hanging="360"/>
      </w:pPr>
    </w:lvl>
    <w:lvl w:ilvl="1" w:tplc="0CE4FEA8">
      <w:start w:val="1"/>
      <w:numFmt w:val="decimal"/>
      <w:lvlText w:val="%2."/>
      <w:lvlJc w:val="left"/>
      <w:pPr>
        <w:ind w:left="1440" w:hanging="360"/>
      </w:pPr>
    </w:lvl>
    <w:lvl w:ilvl="2" w:tplc="2DD84054">
      <w:start w:val="1"/>
      <w:numFmt w:val="decimal"/>
      <w:lvlText w:val="%3."/>
      <w:lvlJc w:val="left"/>
      <w:pPr>
        <w:ind w:left="1440" w:hanging="360"/>
      </w:pPr>
    </w:lvl>
    <w:lvl w:ilvl="3" w:tplc="645A609C">
      <w:start w:val="1"/>
      <w:numFmt w:val="decimal"/>
      <w:lvlText w:val="%4."/>
      <w:lvlJc w:val="left"/>
      <w:pPr>
        <w:ind w:left="1440" w:hanging="360"/>
      </w:pPr>
    </w:lvl>
    <w:lvl w:ilvl="4" w:tplc="D9BC8B5C">
      <w:start w:val="1"/>
      <w:numFmt w:val="decimal"/>
      <w:lvlText w:val="%5."/>
      <w:lvlJc w:val="left"/>
      <w:pPr>
        <w:ind w:left="1440" w:hanging="360"/>
      </w:pPr>
    </w:lvl>
    <w:lvl w:ilvl="5" w:tplc="C4D2430E">
      <w:start w:val="1"/>
      <w:numFmt w:val="decimal"/>
      <w:lvlText w:val="%6."/>
      <w:lvlJc w:val="left"/>
      <w:pPr>
        <w:ind w:left="1440" w:hanging="360"/>
      </w:pPr>
    </w:lvl>
    <w:lvl w:ilvl="6" w:tplc="EDB6261E">
      <w:start w:val="1"/>
      <w:numFmt w:val="decimal"/>
      <w:lvlText w:val="%7."/>
      <w:lvlJc w:val="left"/>
      <w:pPr>
        <w:ind w:left="1440" w:hanging="360"/>
      </w:pPr>
    </w:lvl>
    <w:lvl w:ilvl="7" w:tplc="B2445508">
      <w:start w:val="1"/>
      <w:numFmt w:val="decimal"/>
      <w:lvlText w:val="%8."/>
      <w:lvlJc w:val="left"/>
      <w:pPr>
        <w:ind w:left="1440" w:hanging="360"/>
      </w:pPr>
    </w:lvl>
    <w:lvl w:ilvl="8" w:tplc="AE383944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174B5764"/>
    <w:multiLevelType w:val="hybridMultilevel"/>
    <w:tmpl w:val="DD047570"/>
    <w:lvl w:ilvl="0" w:tplc="EB604B2E">
      <w:start w:val="1"/>
      <w:numFmt w:val="decimal"/>
      <w:lvlText w:val="%1."/>
      <w:lvlJc w:val="left"/>
      <w:pPr>
        <w:ind w:left="1440" w:hanging="360"/>
      </w:pPr>
    </w:lvl>
    <w:lvl w:ilvl="1" w:tplc="97ECA7A4">
      <w:start w:val="1"/>
      <w:numFmt w:val="decimal"/>
      <w:lvlText w:val="%2."/>
      <w:lvlJc w:val="left"/>
      <w:pPr>
        <w:ind w:left="1440" w:hanging="360"/>
      </w:pPr>
    </w:lvl>
    <w:lvl w:ilvl="2" w:tplc="CE9A6CFE">
      <w:start w:val="1"/>
      <w:numFmt w:val="decimal"/>
      <w:lvlText w:val="%3."/>
      <w:lvlJc w:val="left"/>
      <w:pPr>
        <w:ind w:left="1440" w:hanging="360"/>
      </w:pPr>
    </w:lvl>
    <w:lvl w:ilvl="3" w:tplc="C964AF48">
      <w:start w:val="1"/>
      <w:numFmt w:val="decimal"/>
      <w:lvlText w:val="%4."/>
      <w:lvlJc w:val="left"/>
      <w:pPr>
        <w:ind w:left="1440" w:hanging="360"/>
      </w:pPr>
    </w:lvl>
    <w:lvl w:ilvl="4" w:tplc="0F7A3A40">
      <w:start w:val="1"/>
      <w:numFmt w:val="decimal"/>
      <w:lvlText w:val="%5."/>
      <w:lvlJc w:val="left"/>
      <w:pPr>
        <w:ind w:left="1440" w:hanging="360"/>
      </w:pPr>
    </w:lvl>
    <w:lvl w:ilvl="5" w:tplc="FDF42844">
      <w:start w:val="1"/>
      <w:numFmt w:val="decimal"/>
      <w:lvlText w:val="%6."/>
      <w:lvlJc w:val="left"/>
      <w:pPr>
        <w:ind w:left="1440" w:hanging="360"/>
      </w:pPr>
    </w:lvl>
    <w:lvl w:ilvl="6" w:tplc="22D0ECA8">
      <w:start w:val="1"/>
      <w:numFmt w:val="decimal"/>
      <w:lvlText w:val="%7."/>
      <w:lvlJc w:val="left"/>
      <w:pPr>
        <w:ind w:left="1440" w:hanging="360"/>
      </w:pPr>
    </w:lvl>
    <w:lvl w:ilvl="7" w:tplc="96CC85D4">
      <w:start w:val="1"/>
      <w:numFmt w:val="decimal"/>
      <w:lvlText w:val="%8."/>
      <w:lvlJc w:val="left"/>
      <w:pPr>
        <w:ind w:left="1440" w:hanging="360"/>
      </w:pPr>
    </w:lvl>
    <w:lvl w:ilvl="8" w:tplc="8E3AAAE0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31D8683A"/>
    <w:multiLevelType w:val="multilevel"/>
    <w:tmpl w:val="99D4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07731D"/>
    <w:multiLevelType w:val="multilevel"/>
    <w:tmpl w:val="EE04C5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B811B0"/>
    <w:multiLevelType w:val="multilevel"/>
    <w:tmpl w:val="7A0823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601032"/>
    <w:multiLevelType w:val="hybridMultilevel"/>
    <w:tmpl w:val="0032C3BC"/>
    <w:lvl w:ilvl="0" w:tplc="8DB254F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D565C08"/>
    <w:multiLevelType w:val="hybridMultilevel"/>
    <w:tmpl w:val="AEF44EE2"/>
    <w:lvl w:ilvl="0" w:tplc="8A4C2732">
      <w:start w:val="1"/>
      <w:numFmt w:val="decimal"/>
      <w:lvlText w:val="%1."/>
      <w:lvlJc w:val="left"/>
      <w:pPr>
        <w:ind w:left="1440" w:hanging="360"/>
      </w:pPr>
    </w:lvl>
    <w:lvl w:ilvl="1" w:tplc="09EE61BE">
      <w:start w:val="1"/>
      <w:numFmt w:val="decimal"/>
      <w:lvlText w:val="%2."/>
      <w:lvlJc w:val="left"/>
      <w:pPr>
        <w:ind w:left="1440" w:hanging="360"/>
      </w:pPr>
    </w:lvl>
    <w:lvl w:ilvl="2" w:tplc="4068323C">
      <w:start w:val="1"/>
      <w:numFmt w:val="decimal"/>
      <w:lvlText w:val="%3."/>
      <w:lvlJc w:val="left"/>
      <w:pPr>
        <w:ind w:left="1440" w:hanging="360"/>
      </w:pPr>
    </w:lvl>
    <w:lvl w:ilvl="3" w:tplc="A7BEA05E">
      <w:start w:val="1"/>
      <w:numFmt w:val="decimal"/>
      <w:lvlText w:val="%4."/>
      <w:lvlJc w:val="left"/>
      <w:pPr>
        <w:ind w:left="1440" w:hanging="360"/>
      </w:pPr>
    </w:lvl>
    <w:lvl w:ilvl="4" w:tplc="B334656A">
      <w:start w:val="1"/>
      <w:numFmt w:val="decimal"/>
      <w:lvlText w:val="%5."/>
      <w:lvlJc w:val="left"/>
      <w:pPr>
        <w:ind w:left="1440" w:hanging="360"/>
      </w:pPr>
    </w:lvl>
    <w:lvl w:ilvl="5" w:tplc="04D23208">
      <w:start w:val="1"/>
      <w:numFmt w:val="decimal"/>
      <w:lvlText w:val="%6."/>
      <w:lvlJc w:val="left"/>
      <w:pPr>
        <w:ind w:left="1440" w:hanging="360"/>
      </w:pPr>
    </w:lvl>
    <w:lvl w:ilvl="6" w:tplc="B4F25386">
      <w:start w:val="1"/>
      <w:numFmt w:val="decimal"/>
      <w:lvlText w:val="%7."/>
      <w:lvlJc w:val="left"/>
      <w:pPr>
        <w:ind w:left="1440" w:hanging="360"/>
      </w:pPr>
    </w:lvl>
    <w:lvl w:ilvl="7" w:tplc="9EB40168">
      <w:start w:val="1"/>
      <w:numFmt w:val="decimal"/>
      <w:lvlText w:val="%8."/>
      <w:lvlJc w:val="left"/>
      <w:pPr>
        <w:ind w:left="1440" w:hanging="360"/>
      </w:pPr>
    </w:lvl>
    <w:lvl w:ilvl="8" w:tplc="691AA00C">
      <w:start w:val="1"/>
      <w:numFmt w:val="decimal"/>
      <w:lvlText w:val="%9."/>
      <w:lvlJc w:val="left"/>
      <w:pPr>
        <w:ind w:left="1440" w:hanging="360"/>
      </w:pPr>
    </w:lvl>
  </w:abstractNum>
  <w:abstractNum w:abstractNumId="10" w15:restartNumberingAfterBreak="0">
    <w:nsid w:val="78593FA4"/>
    <w:multiLevelType w:val="hybridMultilevel"/>
    <w:tmpl w:val="0F520EF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7092102">
    <w:abstractNumId w:val="10"/>
  </w:num>
  <w:num w:numId="2" w16cid:durableId="1328903400">
    <w:abstractNumId w:val="5"/>
  </w:num>
  <w:num w:numId="3" w16cid:durableId="1137189242">
    <w:abstractNumId w:val="6"/>
  </w:num>
  <w:num w:numId="4" w16cid:durableId="1464498000">
    <w:abstractNumId w:val="2"/>
  </w:num>
  <w:num w:numId="5" w16cid:durableId="712539467">
    <w:abstractNumId w:val="9"/>
  </w:num>
  <w:num w:numId="6" w16cid:durableId="1852915693">
    <w:abstractNumId w:val="4"/>
  </w:num>
  <w:num w:numId="7" w16cid:durableId="981616392">
    <w:abstractNumId w:val="3"/>
  </w:num>
  <w:num w:numId="8" w16cid:durableId="515004789">
    <w:abstractNumId w:val="0"/>
  </w:num>
  <w:num w:numId="9" w16cid:durableId="1102191325">
    <w:abstractNumId w:val="7"/>
  </w:num>
  <w:num w:numId="10" w16cid:durableId="140730451">
    <w:abstractNumId w:val="1"/>
  </w:num>
  <w:num w:numId="11" w16cid:durableId="4638944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exFx8LV7fIH1kY8KTiJX3vzGkJ9MOhgTxNqCjSQV5tlreqjDNa2iwMUhFeqfsWI2jmefNOmBQg13VsrhiHM8yQ==" w:salt="/lEpSjqofb7C7w2ZRWpbY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39"/>
    <w:rsid w:val="0000162F"/>
    <w:rsid w:val="0000748E"/>
    <w:rsid w:val="00072402"/>
    <w:rsid w:val="000F5D8A"/>
    <w:rsid w:val="00132786"/>
    <w:rsid w:val="00134F75"/>
    <w:rsid w:val="001C1C51"/>
    <w:rsid w:val="00203A7E"/>
    <w:rsid w:val="00245325"/>
    <w:rsid w:val="00247FAC"/>
    <w:rsid w:val="00292267"/>
    <w:rsid w:val="0029296D"/>
    <w:rsid w:val="00295B83"/>
    <w:rsid w:val="002E79C4"/>
    <w:rsid w:val="003155EA"/>
    <w:rsid w:val="00316479"/>
    <w:rsid w:val="0032331E"/>
    <w:rsid w:val="003273D8"/>
    <w:rsid w:val="00386D41"/>
    <w:rsid w:val="0038724F"/>
    <w:rsid w:val="00390A55"/>
    <w:rsid w:val="0039755C"/>
    <w:rsid w:val="003F064A"/>
    <w:rsid w:val="00432DCF"/>
    <w:rsid w:val="004905AB"/>
    <w:rsid w:val="00490F1F"/>
    <w:rsid w:val="004B45A7"/>
    <w:rsid w:val="004C1801"/>
    <w:rsid w:val="00501E24"/>
    <w:rsid w:val="00507FA0"/>
    <w:rsid w:val="00532A0C"/>
    <w:rsid w:val="0054133F"/>
    <w:rsid w:val="005503C9"/>
    <w:rsid w:val="005851A2"/>
    <w:rsid w:val="005B488A"/>
    <w:rsid w:val="005C4329"/>
    <w:rsid w:val="00607B8D"/>
    <w:rsid w:val="00627E9B"/>
    <w:rsid w:val="00652FEB"/>
    <w:rsid w:val="006732E6"/>
    <w:rsid w:val="00684042"/>
    <w:rsid w:val="00685048"/>
    <w:rsid w:val="00726E91"/>
    <w:rsid w:val="00764D38"/>
    <w:rsid w:val="00797BC4"/>
    <w:rsid w:val="007F6880"/>
    <w:rsid w:val="00810AA6"/>
    <w:rsid w:val="00861C6D"/>
    <w:rsid w:val="00885086"/>
    <w:rsid w:val="008E129E"/>
    <w:rsid w:val="00944E5C"/>
    <w:rsid w:val="009B4418"/>
    <w:rsid w:val="009B7789"/>
    <w:rsid w:val="009C6056"/>
    <w:rsid w:val="009D185C"/>
    <w:rsid w:val="00A8162F"/>
    <w:rsid w:val="00A94C2A"/>
    <w:rsid w:val="00AB3E3E"/>
    <w:rsid w:val="00AC3F98"/>
    <w:rsid w:val="00B0432C"/>
    <w:rsid w:val="00B054BA"/>
    <w:rsid w:val="00B52D7D"/>
    <w:rsid w:val="00B56883"/>
    <w:rsid w:val="00B666F4"/>
    <w:rsid w:val="00B81475"/>
    <w:rsid w:val="00C038D8"/>
    <w:rsid w:val="00C141BC"/>
    <w:rsid w:val="00C32945"/>
    <w:rsid w:val="00C33559"/>
    <w:rsid w:val="00C6630E"/>
    <w:rsid w:val="00CA4964"/>
    <w:rsid w:val="00D1258C"/>
    <w:rsid w:val="00D31372"/>
    <w:rsid w:val="00D55A66"/>
    <w:rsid w:val="00D660A6"/>
    <w:rsid w:val="00DF5518"/>
    <w:rsid w:val="00E14B89"/>
    <w:rsid w:val="00E57339"/>
    <w:rsid w:val="00E76CA7"/>
    <w:rsid w:val="00EB44E8"/>
    <w:rsid w:val="00F021BF"/>
    <w:rsid w:val="00F02F9C"/>
    <w:rsid w:val="00F573C4"/>
    <w:rsid w:val="00F62CB4"/>
    <w:rsid w:val="00F70486"/>
    <w:rsid w:val="00F92DE2"/>
    <w:rsid w:val="00FA5EEB"/>
    <w:rsid w:val="00FC1A6A"/>
    <w:rsid w:val="00FC25FC"/>
    <w:rsid w:val="00FD664C"/>
    <w:rsid w:val="00FF5E34"/>
    <w:rsid w:val="04699841"/>
    <w:rsid w:val="074CDF17"/>
    <w:rsid w:val="0862CED4"/>
    <w:rsid w:val="08D290D8"/>
    <w:rsid w:val="13D0FCFC"/>
    <w:rsid w:val="17F729C8"/>
    <w:rsid w:val="19502CF7"/>
    <w:rsid w:val="1D5FF0F2"/>
    <w:rsid w:val="1F3B2315"/>
    <w:rsid w:val="219C4765"/>
    <w:rsid w:val="226295F0"/>
    <w:rsid w:val="290397F3"/>
    <w:rsid w:val="2A5DFCC6"/>
    <w:rsid w:val="3363ED54"/>
    <w:rsid w:val="3FFCFFFE"/>
    <w:rsid w:val="436FBED5"/>
    <w:rsid w:val="46912956"/>
    <w:rsid w:val="484A5DC6"/>
    <w:rsid w:val="4C83D89E"/>
    <w:rsid w:val="575249DA"/>
    <w:rsid w:val="584897B8"/>
    <w:rsid w:val="62372F79"/>
    <w:rsid w:val="6755ABD5"/>
    <w:rsid w:val="67C7148E"/>
    <w:rsid w:val="6A7048E4"/>
    <w:rsid w:val="748A45AA"/>
    <w:rsid w:val="7738EBBA"/>
    <w:rsid w:val="7ED2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CCC65B"/>
  <w14:defaultImageDpi w14:val="330"/>
  <w15:docId w15:val="{75F49B94-59E3-4FEB-8012-DD4416AA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nb-N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AA6"/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B7789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B7789"/>
    <w:rPr>
      <w:rFonts w:ascii="Lucida Grande" w:hAnsi="Lucida Grande" w:cs="Lucida Grande"/>
      <w:noProof/>
      <w:sz w:val="18"/>
      <w:szCs w:val="18"/>
      <w:lang w:eastAsia="en-US"/>
    </w:rPr>
  </w:style>
  <w:style w:type="table" w:styleId="Tabellrutenett">
    <w:name w:val="Table Grid"/>
    <w:basedOn w:val="Vanligtabell"/>
    <w:uiPriority w:val="59"/>
    <w:rsid w:val="00E5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57339"/>
    <w:pPr>
      <w:ind w:left="720"/>
      <w:contextualSpacing/>
    </w:pPr>
  </w:style>
  <w:style w:type="paragraph" w:customStyle="1" w:styleId="paragraph">
    <w:name w:val="paragraph"/>
    <w:basedOn w:val="Normal"/>
    <w:rsid w:val="00490F1F"/>
    <w:pPr>
      <w:spacing w:before="100" w:beforeAutospacing="1" w:after="100" w:afterAutospacing="1"/>
    </w:pPr>
    <w:rPr>
      <w:rFonts w:eastAsia="Times New Roman"/>
      <w:lang w:eastAsia="nb-NO"/>
    </w:rPr>
  </w:style>
  <w:style w:type="character" w:customStyle="1" w:styleId="normaltextrun">
    <w:name w:val="normaltextrun"/>
    <w:basedOn w:val="Standardskriftforavsnitt"/>
    <w:rsid w:val="00490F1F"/>
  </w:style>
  <w:style w:type="character" w:customStyle="1" w:styleId="eop">
    <w:name w:val="eop"/>
    <w:basedOn w:val="Standardskriftforavsnitt"/>
    <w:rsid w:val="00490F1F"/>
  </w:style>
  <w:style w:type="character" w:styleId="Hyperkobling">
    <w:name w:val="Hyperlink"/>
    <w:basedOn w:val="Standardskriftforavsnitt"/>
    <w:uiPriority w:val="99"/>
    <w:unhideWhenUsed/>
    <w:rsid w:val="00B0432C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C1C5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C1C5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C1C51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C1C5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C1C51"/>
    <w:rPr>
      <w:b/>
      <w:bCs/>
      <w:sz w:val="20"/>
      <w:szCs w:val="20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2922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1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KHIO%20Maler\Word%202007%20og%202010\allround_ark+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7DF3BBD3854A6EB6C23D95DCE912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D5021F-AAB9-45ED-B78A-D8EC5530EB25}"/>
      </w:docPartPr>
      <w:docPartBody>
        <w:p w:rsidR="00622483" w:rsidRDefault="00273E33" w:rsidP="00273E33">
          <w:pPr>
            <w:pStyle w:val="EE7DF3BBD3854A6EB6C23D95DCE912DC2"/>
          </w:pPr>
          <w:r w:rsidRPr="00292267">
            <w:rPr>
              <w:rStyle w:val="Plassholdertekst"/>
              <w:lang w:val="en-US"/>
            </w:rPr>
            <w:t>Write here</w:t>
          </w:r>
        </w:p>
      </w:docPartBody>
    </w:docPart>
    <w:docPart>
      <w:docPartPr>
        <w:name w:val="E20C34C1DBB7452E954958F93521B9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0394C6-F429-4A7F-B0DB-DE03EF2C4CDF}"/>
      </w:docPartPr>
      <w:docPartBody>
        <w:p w:rsidR="00622483" w:rsidRDefault="00273E33" w:rsidP="00273E33">
          <w:pPr>
            <w:pStyle w:val="E20C34C1DBB7452E954958F93521B9602"/>
          </w:pPr>
          <w:r w:rsidRPr="00292267">
            <w:rPr>
              <w:rStyle w:val="Plassholdertekst"/>
              <w:lang w:val="en-US"/>
            </w:rPr>
            <w:t>Write here</w:t>
          </w:r>
        </w:p>
      </w:docPartBody>
    </w:docPart>
    <w:docPart>
      <w:docPartPr>
        <w:name w:val="DBB2F046C4784425AF0186AC5C26EB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FEB191-8E36-47E8-B44D-A1291366CCB8}"/>
      </w:docPartPr>
      <w:docPartBody>
        <w:p w:rsidR="00622483" w:rsidRDefault="00273E33" w:rsidP="00273E33">
          <w:pPr>
            <w:pStyle w:val="DBB2F046C4784425AF0186AC5C26EB631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7CEC15E5DAF54F1AB4311207C589B5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3EA271-DA13-4AD9-9412-66278B846D6C}"/>
      </w:docPartPr>
      <w:docPartBody>
        <w:p w:rsidR="00273E33" w:rsidRDefault="00273E33" w:rsidP="00273E33">
          <w:pPr>
            <w:pStyle w:val="7CEC15E5DAF54F1AB4311207C589B5C7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9FD553E3A6784344821C476F54D3EB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025A79-780C-438B-BCF5-4F402727CD4C}"/>
      </w:docPartPr>
      <w:docPartBody>
        <w:p w:rsidR="00273E33" w:rsidRDefault="00273E33" w:rsidP="00273E33">
          <w:pPr>
            <w:pStyle w:val="9FD553E3A6784344821C476F54D3EBF8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1595D2668EB64D44A86FDF9C35FE53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3F9AB8-786B-488B-8CFB-728A0B7773F7}"/>
      </w:docPartPr>
      <w:docPartBody>
        <w:p w:rsidR="000650A4" w:rsidRDefault="00647D7C" w:rsidP="00647D7C">
          <w:pPr>
            <w:pStyle w:val="1595D2668EB64D44A86FDF9C35FE5332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9078989A6AF944B5BE3BA8C87A6F94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A66DD-F9FF-4C3C-8D84-6C2DAE9F3B33}"/>
      </w:docPartPr>
      <w:docPartBody>
        <w:p w:rsidR="005351DC" w:rsidRDefault="008C6E9C" w:rsidP="008C6E9C">
          <w:pPr>
            <w:pStyle w:val="9078989A6AF944B5BE3BA8C87A6F94A9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66F637C2EDC241E794DB51D403F584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109D25-F9D2-4535-91A3-FC5644224A9D}"/>
      </w:docPartPr>
      <w:docPartBody>
        <w:p w:rsidR="005351DC" w:rsidRDefault="008C6E9C" w:rsidP="008C6E9C">
          <w:pPr>
            <w:pStyle w:val="66F637C2EDC241E794DB51D403F584DC"/>
          </w:pPr>
          <w:r>
            <w:rPr>
              <w:rStyle w:val="Plassholdertekst"/>
            </w:rPr>
            <w:t>Write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83"/>
    <w:rsid w:val="000650A4"/>
    <w:rsid w:val="00273E33"/>
    <w:rsid w:val="005351DC"/>
    <w:rsid w:val="00622483"/>
    <w:rsid w:val="00647D7C"/>
    <w:rsid w:val="00684042"/>
    <w:rsid w:val="00764D38"/>
    <w:rsid w:val="008C6E9C"/>
    <w:rsid w:val="00D44D7F"/>
    <w:rsid w:val="00FF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C6E9C"/>
    <w:rPr>
      <w:color w:val="666666"/>
    </w:rPr>
  </w:style>
  <w:style w:type="paragraph" w:customStyle="1" w:styleId="EE7DF3BBD3854A6EB6C23D95DCE912DC2">
    <w:name w:val="EE7DF3BBD3854A6EB6C23D95DCE912DC2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E20C34C1DBB7452E954958F93521B9602">
    <w:name w:val="E20C34C1DBB7452E954958F93521B9602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DBB2F046C4784425AF0186AC5C26EB631">
    <w:name w:val="DBB2F046C4784425AF0186AC5C26EB631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7CEC15E5DAF54F1AB4311207C589B5C7">
    <w:name w:val="7CEC15E5DAF54F1AB4311207C589B5C7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9FD553E3A6784344821C476F54D3EBF8">
    <w:name w:val="9FD553E3A6784344821C476F54D3EBF8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25EE55DC506B4DB0B8897CE07C768BE2">
    <w:name w:val="25EE55DC506B4DB0B8897CE07C768BE2"/>
    <w:rsid w:val="008C6E9C"/>
    <w:pPr>
      <w:spacing w:line="278" w:lineRule="auto"/>
    </w:pPr>
    <w:rPr>
      <w:sz w:val="24"/>
      <w:szCs w:val="24"/>
    </w:rPr>
  </w:style>
  <w:style w:type="paragraph" w:customStyle="1" w:styleId="2EEB69C4347042B5AEAA0B6C45FC6372">
    <w:name w:val="2EEB69C4347042B5AEAA0B6C45FC6372"/>
    <w:rsid w:val="008C6E9C"/>
    <w:pPr>
      <w:spacing w:line="278" w:lineRule="auto"/>
    </w:pPr>
    <w:rPr>
      <w:sz w:val="24"/>
      <w:szCs w:val="24"/>
    </w:rPr>
  </w:style>
  <w:style w:type="paragraph" w:customStyle="1" w:styleId="9078989A6AF944B5BE3BA8C87A6F94A9">
    <w:name w:val="9078989A6AF944B5BE3BA8C87A6F94A9"/>
    <w:rsid w:val="008C6E9C"/>
    <w:pPr>
      <w:spacing w:line="278" w:lineRule="auto"/>
    </w:pPr>
    <w:rPr>
      <w:sz w:val="24"/>
      <w:szCs w:val="24"/>
    </w:rPr>
  </w:style>
  <w:style w:type="paragraph" w:customStyle="1" w:styleId="66F637C2EDC241E794DB51D403F584DC">
    <w:name w:val="66F637C2EDC241E794DB51D403F584DC"/>
    <w:rsid w:val="008C6E9C"/>
    <w:pPr>
      <w:spacing w:line="278" w:lineRule="auto"/>
    </w:pPr>
    <w:rPr>
      <w:sz w:val="24"/>
      <w:szCs w:val="24"/>
    </w:rPr>
  </w:style>
  <w:style w:type="paragraph" w:customStyle="1" w:styleId="1595D2668EB64D44A86FDF9C35FE5332">
    <w:name w:val="1595D2668EB64D44A86FDF9C35FE5332"/>
    <w:rsid w:val="00647D7C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A97C2-18C5-403B-9EA7-68CF6A28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allround_ark+logo</Template>
  <TotalTime>18</TotalTime>
  <Pages>3</Pages>
  <Words>297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Kunsthøgskolen i Oslo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Bie Lavik</dc:creator>
  <cp:keywords/>
  <dc:description/>
  <cp:lastModifiedBy>Christel Bie Lavik</cp:lastModifiedBy>
  <cp:revision>13</cp:revision>
  <cp:lastPrinted>2012-02-10T22:13:00Z</cp:lastPrinted>
  <dcterms:created xsi:type="dcterms:W3CDTF">2026-08-20T07:56:00Z</dcterms:created>
  <dcterms:modified xsi:type="dcterms:W3CDTF">2026-09-30T05:54:00Z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6c8c24-ab34-47ed-8c35-2ad744cc63c7_Enabled">
    <vt:lpwstr>true</vt:lpwstr>
  </property>
  <property fmtid="{D5CDD505-2E9C-101B-9397-08002B2CF9AE}" pid="3" name="MSIP_Label_9f6c8c24-ab34-47ed-8c35-2ad744cc63c7_SetDate">
    <vt:lpwstr>2026-08-20T07:46:59Z</vt:lpwstr>
  </property>
  <property fmtid="{D5CDD505-2E9C-101B-9397-08002B2CF9AE}" pid="4" name="MSIP_Label_9f6c8c24-ab34-47ed-8c35-2ad744cc63c7_Method">
    <vt:lpwstr>Standard</vt:lpwstr>
  </property>
  <property fmtid="{D5CDD505-2E9C-101B-9397-08002B2CF9AE}" pid="5" name="MSIP_Label_9f6c8c24-ab34-47ed-8c35-2ad744cc63c7_Name">
    <vt:lpwstr>Åpen informasjon</vt:lpwstr>
  </property>
  <property fmtid="{D5CDD505-2E9C-101B-9397-08002B2CF9AE}" pid="6" name="MSIP_Label_9f6c8c24-ab34-47ed-8c35-2ad744cc63c7_SiteId">
    <vt:lpwstr>631d405d-9825-4459-b5bc-d88848e60a69</vt:lpwstr>
  </property>
  <property fmtid="{D5CDD505-2E9C-101B-9397-08002B2CF9AE}" pid="7" name="MSIP_Label_9f6c8c24-ab34-47ed-8c35-2ad744cc63c7_ActionId">
    <vt:lpwstr>ef93f0bf-efe8-4d48-b450-bb35ed454e23</vt:lpwstr>
  </property>
  <property fmtid="{D5CDD505-2E9C-101B-9397-08002B2CF9AE}" pid="8" name="MSIP_Label_9f6c8c24-ab34-47ed-8c35-2ad744cc63c7_ContentBits">
    <vt:lpwstr>0</vt:lpwstr>
  </property>
  <property fmtid="{D5CDD505-2E9C-101B-9397-08002B2CF9AE}" pid="9" name="MSIP_Label_9f6c8c24-ab34-47ed-8c35-2ad744cc63c7_Tag">
    <vt:lpwstr>10, 3, 0, 1</vt:lpwstr>
  </property>
</Properties>
</file>